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Borders>
          <w:top w:val="double" w:sz="4" w:space="0" w:color="000000" w:themeColor="text1"/>
          <w:left w:val="double" w:sz="4" w:space="0" w:color="000000" w:themeColor="text1"/>
          <w:bottom w:val="double" w:sz="4" w:space="0" w:color="000000" w:themeColor="text1"/>
          <w:right w:val="double" w:sz="4" w:space="0" w:color="000000" w:themeColor="text1"/>
        </w:tblBorders>
        <w:tblLayout w:type="fixed"/>
        <w:tblCellMar>
          <w:left w:w="0" w:type="dxa"/>
          <w:right w:w="0" w:type="dxa"/>
        </w:tblCellMar>
        <w:tblLook w:val="04A0" w:firstRow="1" w:lastRow="0" w:firstColumn="1" w:lastColumn="0" w:noHBand="0" w:noVBand="1"/>
        <w:tblDescription w:val="Brochure Layout - Outside"/>
      </w:tblPr>
      <w:tblGrid>
        <w:gridCol w:w="4032"/>
        <w:gridCol w:w="564"/>
        <w:gridCol w:w="588"/>
        <w:gridCol w:w="4176"/>
        <w:gridCol w:w="576"/>
        <w:gridCol w:w="576"/>
        <w:gridCol w:w="4176"/>
      </w:tblGrid>
      <w:tr w:rsidR="007F55F7" w14:paraId="420D71C3" w14:textId="77777777" w:rsidTr="004D246C">
        <w:trPr>
          <w:trHeight w:hRule="exact" w:val="10800"/>
        </w:trPr>
        <w:tc>
          <w:tcPr>
            <w:tcW w:w="4032" w:type="dxa"/>
            <w:vAlign w:val="bottom"/>
          </w:tcPr>
          <w:tbl>
            <w:tblPr>
              <w:tblStyle w:val="TableLayout"/>
              <w:tblpPr w:leftFromText="180" w:rightFromText="180" w:horzAnchor="page" w:tblpX="62" w:tblpY="-516"/>
              <w:tblOverlap w:val="never"/>
              <w:tblW w:w="0" w:type="auto"/>
              <w:tblLayout w:type="fixed"/>
              <w:tblLook w:val="04A0" w:firstRow="1" w:lastRow="0" w:firstColumn="1" w:lastColumn="0" w:noHBand="0" w:noVBand="1"/>
            </w:tblPr>
            <w:tblGrid>
              <w:gridCol w:w="4032"/>
            </w:tblGrid>
            <w:tr w:rsidR="007F55F7" w14:paraId="5B7DFB51" w14:textId="77777777" w:rsidTr="005979B5">
              <w:trPr>
                <w:trHeight w:hRule="exact" w:val="1440"/>
              </w:trPr>
              <w:tc>
                <w:tcPr>
                  <w:tcW w:w="4032" w:type="dxa"/>
                  <w:vAlign w:val="bottom"/>
                </w:tcPr>
                <w:p w14:paraId="1AB2E167" w14:textId="3736DC49" w:rsidR="007F55F7" w:rsidRPr="004D246C" w:rsidRDefault="005979B5" w:rsidP="004D246C">
                  <w:pPr>
                    <w:pStyle w:val="Heading1"/>
                    <w:jc w:val="center"/>
                    <w:outlineLvl w:val="0"/>
                    <w:rPr>
                      <w:rFonts w:asciiTheme="minorHAnsi" w:hAnsiTheme="minorHAnsi"/>
                      <w:b/>
                      <w:sz w:val="40"/>
                      <w:szCs w:val="40"/>
                    </w:rPr>
                  </w:pPr>
                  <w:r w:rsidRPr="004D246C">
                    <w:rPr>
                      <w:rFonts w:asciiTheme="minorHAnsi" w:hAnsiTheme="minorHAnsi"/>
                      <w:b/>
                      <w:color w:val="000000" w:themeColor="text1"/>
                      <w:sz w:val="40"/>
                      <w:szCs w:val="40"/>
                    </w:rPr>
                    <w:t>Our Mission Statement</w:t>
                  </w:r>
                </w:p>
              </w:tc>
            </w:tr>
            <w:tr w:rsidR="007F55F7" w14:paraId="73672D48" w14:textId="77777777" w:rsidTr="004D246C">
              <w:trPr>
                <w:trHeight w:hRule="exact" w:val="8384"/>
              </w:trPr>
              <w:tc>
                <w:tcPr>
                  <w:tcW w:w="4032" w:type="dxa"/>
                  <w:shd w:val="clear" w:color="auto" w:fill="3E8799" w:themeFill="accent4" w:themeFillShade="BF"/>
                </w:tcPr>
                <w:p w14:paraId="0B1F3689" w14:textId="77777777" w:rsidR="007F55F7" w:rsidRDefault="005979B5">
                  <w:pPr>
                    <w:pStyle w:val="BlockText"/>
                  </w:pPr>
                  <w:r>
                    <w:t xml:space="preserve">The mission of Dime Child Foundation is to provide educational resources and services to youth to help ensure them hope for a promising future. The acronym D.I.M.E. stands for </w:t>
                  </w:r>
                  <w:r w:rsidRPr="00D74883">
                    <w:rPr>
                      <w:b/>
                    </w:rPr>
                    <w:t>demanding intelligence through mentoring and education</w:t>
                  </w:r>
                  <w:r>
                    <w:t>. Through programs that emphasize the importance of education, mentoring, leadership and social change and moral values, youth are encouraged to seek their highest level of potential.</w:t>
                  </w:r>
                </w:p>
                <w:p w14:paraId="477BCCA8" w14:textId="77777777" w:rsidR="005979B5" w:rsidRDefault="005979B5" w:rsidP="005979B5">
                  <w:pPr>
                    <w:pStyle w:val="BlockText"/>
                  </w:pPr>
                  <w:r>
                    <w:t>Dime Child Foundation is 501(c)(3) nonprofit organization founded April 12, 2001.</w:t>
                  </w:r>
                </w:p>
              </w:tc>
            </w:tr>
          </w:tbl>
          <w:p w14:paraId="584124B5" w14:textId="77777777" w:rsidR="007F55F7" w:rsidRDefault="007F55F7">
            <w:pPr>
              <w:spacing w:after="160" w:line="259" w:lineRule="auto"/>
            </w:pPr>
          </w:p>
        </w:tc>
        <w:tc>
          <w:tcPr>
            <w:tcW w:w="564" w:type="dxa"/>
            <w:vAlign w:val="bottom"/>
          </w:tcPr>
          <w:p w14:paraId="562A0FD7" w14:textId="77777777" w:rsidR="007F55F7" w:rsidRDefault="007F55F7">
            <w:pPr>
              <w:spacing w:after="160" w:line="259" w:lineRule="auto"/>
            </w:pPr>
          </w:p>
        </w:tc>
        <w:tc>
          <w:tcPr>
            <w:tcW w:w="588" w:type="dxa"/>
          </w:tcPr>
          <w:p w14:paraId="26AE8E03" w14:textId="77777777" w:rsidR="007F55F7" w:rsidRDefault="007F55F7">
            <w:pPr>
              <w:spacing w:after="160" w:line="259" w:lineRule="auto"/>
            </w:pPr>
          </w:p>
        </w:tc>
        <w:tc>
          <w:tcPr>
            <w:tcW w:w="4176" w:type="dxa"/>
          </w:tcPr>
          <w:tbl>
            <w:tblPr>
              <w:tblStyle w:val="TableLayout"/>
              <w:tblW w:w="4176" w:type="dxa"/>
              <w:tblLayout w:type="fixed"/>
              <w:tblLook w:val="04A0" w:firstRow="1" w:lastRow="0" w:firstColumn="1" w:lastColumn="0" w:noHBand="0" w:noVBand="1"/>
            </w:tblPr>
            <w:tblGrid>
              <w:gridCol w:w="4176"/>
            </w:tblGrid>
            <w:tr w:rsidR="007F55F7" w14:paraId="16D7A5A8" w14:textId="77777777" w:rsidTr="00B35339">
              <w:trPr>
                <w:trHeight w:hRule="exact" w:val="882"/>
              </w:trPr>
              <w:tc>
                <w:tcPr>
                  <w:tcW w:w="5000" w:type="pct"/>
                </w:tcPr>
                <w:p w14:paraId="118AD9F1" w14:textId="405BA829" w:rsidR="007F55F7" w:rsidRDefault="007F55F7"/>
              </w:tc>
            </w:tr>
            <w:tr w:rsidR="007F55F7" w14:paraId="638AC64E" w14:textId="77777777" w:rsidTr="00B35339">
              <w:trPr>
                <w:cantSplit/>
                <w:trHeight w:hRule="exact" w:val="6786"/>
              </w:trPr>
              <w:tc>
                <w:tcPr>
                  <w:tcW w:w="5000" w:type="pct"/>
                </w:tcPr>
                <w:p w14:paraId="69FACCDC" w14:textId="174EF727" w:rsidR="007F55F7" w:rsidRPr="00011254" w:rsidRDefault="00856696" w:rsidP="00011254">
                  <w:pPr>
                    <w:pStyle w:val="Recipient"/>
                    <w:ind w:left="0"/>
                    <w:jc w:val="center"/>
                    <w:rPr>
                      <w:b/>
                      <w:sz w:val="24"/>
                      <w:szCs w:val="24"/>
                    </w:rPr>
                  </w:pPr>
                  <w:r>
                    <w:rPr>
                      <w:noProof/>
                      <w:lang w:eastAsia="en-US"/>
                    </w:rPr>
                    <w:drawing>
                      <wp:anchor distT="0" distB="0" distL="114300" distR="114300" simplePos="0" relativeHeight="251673600" behindDoc="0" locked="0" layoutInCell="1" allowOverlap="1" wp14:anchorId="251CCB63" wp14:editId="5328B8B1">
                        <wp:simplePos x="0" y="0"/>
                        <wp:positionH relativeFrom="margin">
                          <wp:posOffset>841375</wp:posOffset>
                        </wp:positionH>
                        <wp:positionV relativeFrom="margin">
                          <wp:posOffset>-716280</wp:posOffset>
                        </wp:positionV>
                        <wp:extent cx="896248" cy="1633881"/>
                        <wp:effectExtent l="88265" t="89535" r="93980" b="93980"/>
                        <wp:wrapNone/>
                        <wp:docPr id="17" name="Picture 17"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162.jpeg"/>
                                <pic:cNvPicPr/>
                              </pic:nvPicPr>
                              <pic:blipFill rotWithShape="1">
                                <a:blip r:embed="rId8"/>
                                <a:srcRect l="18413" t="1563" r="20071"/>
                                <a:stretch/>
                              </pic:blipFill>
                              <pic:spPr bwMode="auto">
                                <a:xfrm rot="5400000">
                                  <a:off x="0" y="0"/>
                                  <a:ext cx="896248" cy="1633881"/>
                                </a:xfrm>
                                <a:prstGeom prst="rect">
                                  <a:avLst/>
                                </a:prstGeom>
                                <a:ln w="88900" cap="sq" cmpd="thickThin">
                                  <a:solidFill>
                                    <a:schemeClr val="bg1">
                                      <a:lumMod val="50000"/>
                                      <a:alpha val="63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254" w:rsidRPr="00011254">
                    <w:rPr>
                      <w:b/>
                      <w:sz w:val="24"/>
                      <w:szCs w:val="24"/>
                    </w:rPr>
                    <w:t>How do I apply to Upward Bound?</w:t>
                  </w:r>
                </w:p>
                <w:p w14:paraId="559201EA" w14:textId="77777777" w:rsidR="00011254" w:rsidRPr="00011254" w:rsidRDefault="00011254" w:rsidP="00011254">
                  <w:pPr>
                    <w:pStyle w:val="Recipient"/>
                    <w:ind w:left="0"/>
                    <w:jc w:val="center"/>
                    <w:rPr>
                      <w:sz w:val="24"/>
                      <w:szCs w:val="24"/>
                    </w:rPr>
                  </w:pPr>
                </w:p>
                <w:p w14:paraId="5D6060B9" w14:textId="1D04F057" w:rsidR="00011254" w:rsidRPr="00872569" w:rsidRDefault="00011254" w:rsidP="00011254">
                  <w:pPr>
                    <w:pStyle w:val="Recipient"/>
                    <w:ind w:left="0"/>
                    <w:jc w:val="center"/>
                    <w:rPr>
                      <w:sz w:val="22"/>
                      <w:szCs w:val="22"/>
                    </w:rPr>
                  </w:pPr>
                  <w:r w:rsidRPr="00872569">
                    <w:rPr>
                      <w:sz w:val="22"/>
                      <w:szCs w:val="22"/>
                    </w:rPr>
                    <w:t>If the Dime Child Foundation Upward Bound Program interest you, please contact your school counselor or contact the Upward Bound office directly at (</w:t>
                  </w:r>
                  <w:r w:rsidRPr="009E1CE4">
                    <w:rPr>
                      <w:sz w:val="22"/>
                      <w:szCs w:val="22"/>
                      <w:highlight w:val="yellow"/>
                    </w:rPr>
                    <w:t>312) 461-0200</w:t>
                  </w:r>
                  <w:r w:rsidRPr="00872569">
                    <w:rPr>
                      <w:sz w:val="22"/>
                      <w:szCs w:val="22"/>
                    </w:rPr>
                    <w:t xml:space="preserve"> for an application. </w:t>
                  </w:r>
                </w:p>
                <w:p w14:paraId="556B7691" w14:textId="77777777" w:rsidR="00011254" w:rsidRDefault="00011254" w:rsidP="00011254">
                  <w:pPr>
                    <w:pStyle w:val="Recipient"/>
                    <w:ind w:left="0"/>
                    <w:jc w:val="center"/>
                  </w:pPr>
                </w:p>
                <w:p w14:paraId="16B07EF5" w14:textId="77777777" w:rsidR="00011254" w:rsidRPr="00011254" w:rsidRDefault="00011254" w:rsidP="00011254">
                  <w:pPr>
                    <w:pStyle w:val="Recipient"/>
                    <w:ind w:left="0"/>
                    <w:jc w:val="center"/>
                    <w:rPr>
                      <w:b/>
                      <w:sz w:val="24"/>
                      <w:szCs w:val="24"/>
                    </w:rPr>
                  </w:pPr>
                  <w:r w:rsidRPr="00011254">
                    <w:rPr>
                      <w:b/>
                      <w:sz w:val="24"/>
                      <w:szCs w:val="24"/>
                    </w:rPr>
                    <w:t>Is there any cost involved?</w:t>
                  </w:r>
                </w:p>
                <w:p w14:paraId="0C032E29" w14:textId="77777777" w:rsidR="00011254" w:rsidRDefault="00011254" w:rsidP="00011254">
                  <w:pPr>
                    <w:pStyle w:val="Recipient"/>
                    <w:ind w:left="0"/>
                    <w:jc w:val="center"/>
                  </w:pPr>
                  <w:r>
                    <w:t>All program services are provided cost-free.</w:t>
                  </w:r>
                </w:p>
                <w:p w14:paraId="710E945D" w14:textId="77777777" w:rsidR="00011254" w:rsidRPr="00011254" w:rsidRDefault="00011254" w:rsidP="00011254">
                  <w:pPr>
                    <w:pStyle w:val="Recipient"/>
                    <w:ind w:left="0"/>
                    <w:jc w:val="center"/>
                    <w:rPr>
                      <w:b/>
                    </w:rPr>
                  </w:pPr>
                </w:p>
                <w:p w14:paraId="05D3DE65" w14:textId="5113CD6A" w:rsidR="00872569" w:rsidRDefault="00011254" w:rsidP="00872569">
                  <w:pPr>
                    <w:pStyle w:val="Recipient"/>
                    <w:ind w:left="0"/>
                    <w:jc w:val="center"/>
                    <w:rPr>
                      <w:i/>
                    </w:rPr>
                  </w:pPr>
                  <w:r w:rsidRPr="00011254">
                    <w:rPr>
                      <w:i/>
                    </w:rPr>
                    <w:t xml:space="preserve">The Upward Bound Program provides transportation. </w:t>
                  </w:r>
                </w:p>
                <w:p w14:paraId="0979059B" w14:textId="25894F53" w:rsidR="00B35339" w:rsidRDefault="00B35339" w:rsidP="00B35339">
                  <w:pPr>
                    <w:pStyle w:val="Recipient"/>
                    <w:ind w:left="0"/>
                    <w:rPr>
                      <w:i/>
                    </w:rPr>
                  </w:pPr>
                </w:p>
                <w:p w14:paraId="3A3F52B1" w14:textId="64120D61" w:rsidR="00591023" w:rsidRDefault="00591023" w:rsidP="00011254">
                  <w:pPr>
                    <w:pStyle w:val="Recipient"/>
                    <w:ind w:left="0"/>
                    <w:jc w:val="center"/>
                  </w:pPr>
                  <w:r>
                    <w:rPr>
                      <w:i/>
                      <w:noProof/>
                    </w:rPr>
                    <w:drawing>
                      <wp:inline distT="0" distB="0" distL="0" distR="0" wp14:anchorId="239837A7" wp14:editId="219BCD59">
                        <wp:extent cx="2616200" cy="779145"/>
                        <wp:effectExtent l="0" t="0" r="0" b="0"/>
                        <wp:docPr id="2" name="Picture 2" descr="/var/folders/wt/1_1c6kvs5n770wrs16h5p1280000gn/T/com.microsoft.Word/Content.MSO/56BA14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wt/1_1c6kvs5n770wrs16h5p1280000gn/T/com.microsoft.Word/Content.MSO/56BA1447.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16200" cy="779145"/>
                                </a:xfrm>
                                <a:prstGeom prst="rect">
                                  <a:avLst/>
                                </a:prstGeom>
                                <a:noFill/>
                                <a:ln>
                                  <a:noFill/>
                                </a:ln>
                              </pic:spPr>
                            </pic:pic>
                          </a:graphicData>
                        </a:graphic>
                      </wp:inline>
                    </w:drawing>
                  </w:r>
                </w:p>
                <w:p w14:paraId="1504A987" w14:textId="77777777" w:rsidR="00591023" w:rsidRDefault="00591023" w:rsidP="00591023">
                  <w:pPr>
                    <w:pStyle w:val="Recipient"/>
                    <w:ind w:left="0"/>
                  </w:pPr>
                </w:p>
                <w:p w14:paraId="5CE3A29A" w14:textId="77777777" w:rsidR="00591023" w:rsidRDefault="00872569" w:rsidP="00011254">
                  <w:pPr>
                    <w:pStyle w:val="Recipient"/>
                    <w:ind w:left="0"/>
                    <w:jc w:val="center"/>
                    <w:rPr>
                      <w:b/>
                    </w:rPr>
                  </w:pPr>
                  <w:r>
                    <w:t xml:space="preserve">Year around and summer sessions will be held at </w:t>
                  </w:r>
                </w:p>
                <w:p w14:paraId="33FD08C5" w14:textId="2D9BEDCB" w:rsidR="00872569" w:rsidRPr="004D246C" w:rsidRDefault="00591023" w:rsidP="00011254">
                  <w:pPr>
                    <w:pStyle w:val="Recipient"/>
                    <w:ind w:left="0"/>
                    <w:jc w:val="center"/>
                    <w:rPr>
                      <w:b/>
                    </w:rPr>
                  </w:pPr>
                  <w:r>
                    <w:rPr>
                      <w:b/>
                    </w:rPr>
                    <w:t xml:space="preserve">East West University </w:t>
                  </w:r>
                  <w:r w:rsidR="00872569" w:rsidRPr="004D246C">
                    <w:rPr>
                      <w:b/>
                    </w:rPr>
                    <w:t xml:space="preserve"> </w:t>
                  </w:r>
                </w:p>
                <w:p w14:paraId="5D0B887E" w14:textId="054EF87B" w:rsidR="00872569" w:rsidRPr="004D246C" w:rsidRDefault="009E1CE4" w:rsidP="00011254">
                  <w:pPr>
                    <w:pStyle w:val="Recipient"/>
                    <w:ind w:left="0"/>
                    <w:jc w:val="center"/>
                    <w:rPr>
                      <w:b/>
                    </w:rPr>
                  </w:pPr>
                  <w:r>
                    <w:rPr>
                      <w:b/>
                    </w:rPr>
                    <w:t>816 S. Michigan Ave</w:t>
                  </w:r>
                </w:p>
                <w:p w14:paraId="1E803F1D" w14:textId="18612A6C" w:rsidR="00872569" w:rsidRPr="004D246C" w:rsidRDefault="00872569" w:rsidP="00011254">
                  <w:pPr>
                    <w:pStyle w:val="Recipient"/>
                    <w:ind w:left="0"/>
                    <w:jc w:val="center"/>
                    <w:rPr>
                      <w:b/>
                    </w:rPr>
                  </w:pPr>
                  <w:r w:rsidRPr="004D246C">
                    <w:rPr>
                      <w:b/>
                    </w:rPr>
                    <w:t>Chicago, IL 606</w:t>
                  </w:r>
                  <w:r w:rsidR="009E1CE4">
                    <w:rPr>
                      <w:b/>
                    </w:rPr>
                    <w:t>05</w:t>
                  </w:r>
                </w:p>
                <w:p w14:paraId="0A43BBDD" w14:textId="1074242B" w:rsidR="00872569" w:rsidRPr="00872569" w:rsidRDefault="00872569" w:rsidP="00011254">
                  <w:pPr>
                    <w:pStyle w:val="Recipient"/>
                    <w:ind w:left="0"/>
                    <w:jc w:val="center"/>
                  </w:pPr>
                  <w:r w:rsidRPr="004D246C">
                    <w:rPr>
                      <w:b/>
                    </w:rPr>
                    <w:t>9:00 am – 1:00pm</w:t>
                  </w:r>
                  <w:r>
                    <w:t xml:space="preserve"> </w:t>
                  </w:r>
                </w:p>
              </w:tc>
            </w:tr>
            <w:tr w:rsidR="007F55F7" w14:paraId="53D9A2D6" w14:textId="77777777" w:rsidTr="004D246C">
              <w:trPr>
                <w:cantSplit/>
                <w:trHeight w:hRule="exact" w:val="3600"/>
              </w:trPr>
              <w:tc>
                <w:tcPr>
                  <w:tcW w:w="5000" w:type="pct"/>
                  <w:shd w:val="clear" w:color="auto" w:fill="3E8799" w:themeFill="accent4" w:themeFillShade="BF"/>
                </w:tcPr>
                <w:p w14:paraId="5DE680F1" w14:textId="77777777" w:rsidR="00011254" w:rsidRPr="00872569" w:rsidRDefault="00011254" w:rsidP="00C34FE4">
                  <w:pPr>
                    <w:pStyle w:val="BlockHeading"/>
                    <w:jc w:val="center"/>
                    <w:rPr>
                      <w:sz w:val="28"/>
                      <w:szCs w:val="28"/>
                    </w:rPr>
                  </w:pPr>
                  <w:r w:rsidRPr="00872569">
                    <w:rPr>
                      <w:sz w:val="28"/>
                      <w:szCs w:val="28"/>
                    </w:rPr>
                    <w:t>Contact Us</w:t>
                  </w:r>
                </w:p>
                <w:p w14:paraId="6EED78E3" w14:textId="26E46852" w:rsidR="00011254" w:rsidRPr="00872569" w:rsidRDefault="003D65E7" w:rsidP="00C34FE4">
                  <w:pPr>
                    <w:pStyle w:val="BlockText2"/>
                    <w:spacing w:after="0"/>
                    <w:jc w:val="center"/>
                    <w:rPr>
                      <w:sz w:val="21"/>
                      <w:szCs w:val="21"/>
                    </w:rPr>
                  </w:pPr>
                  <w:sdt>
                    <w:sdtPr>
                      <w:rPr>
                        <w:sz w:val="21"/>
                        <w:szCs w:val="21"/>
                      </w:rPr>
                      <w:alias w:val="Company"/>
                      <w:tag w:val=""/>
                      <w:id w:val="-619225722"/>
                      <w:placeholder>
                        <w:docPart w:val="AF3653E321CE8F459790973DD30FBF45"/>
                      </w:placeholder>
                      <w:dataBinding w:prefixMappings="xmlns:ns0='http://schemas.openxmlformats.org/officeDocument/2006/extended-properties' " w:xpath="/ns0:Properties[1]/ns0:Company[1]" w:storeItemID="{6668398D-A668-4E3E-A5EB-62B293D839F1}"/>
                      <w:text/>
                    </w:sdtPr>
                    <w:sdtEndPr/>
                    <w:sdtContent>
                      <w:r w:rsidR="00011254" w:rsidRPr="00872569">
                        <w:rPr>
                          <w:sz w:val="21"/>
                          <w:szCs w:val="21"/>
                        </w:rPr>
                        <w:t xml:space="preserve">Dime Child Foundation </w:t>
                      </w:r>
                    </w:sdtContent>
                  </w:sdt>
                  <w:r w:rsidR="00011254" w:rsidRPr="00872569">
                    <w:rPr>
                      <w:sz w:val="21"/>
                      <w:szCs w:val="21"/>
                    </w:rPr>
                    <w:br/>
                    <w:t>Upward Bound Program</w:t>
                  </w:r>
                </w:p>
                <w:p w14:paraId="7C00A6E3" w14:textId="0B6E4B39" w:rsidR="00591023" w:rsidRDefault="00591023" w:rsidP="00591023">
                  <w:pPr>
                    <w:pStyle w:val="BlockText2"/>
                    <w:spacing w:after="0"/>
                    <w:jc w:val="center"/>
                    <w:rPr>
                      <w:sz w:val="21"/>
                      <w:szCs w:val="21"/>
                    </w:rPr>
                  </w:pPr>
                  <w:r w:rsidRPr="00591023">
                    <w:rPr>
                      <w:sz w:val="21"/>
                      <w:szCs w:val="21"/>
                    </w:rPr>
                    <w:t>1038 West 35th Stree</w:t>
                  </w:r>
                  <w:r>
                    <w:rPr>
                      <w:sz w:val="21"/>
                      <w:szCs w:val="21"/>
                    </w:rPr>
                    <w:t>t</w:t>
                  </w:r>
                  <w:r w:rsidR="00011254" w:rsidRPr="00872569">
                    <w:rPr>
                      <w:sz w:val="21"/>
                      <w:szCs w:val="21"/>
                    </w:rPr>
                    <w:br/>
                    <w:t>Chicago, IL 6060</w:t>
                  </w:r>
                  <w:r>
                    <w:rPr>
                      <w:sz w:val="21"/>
                      <w:szCs w:val="21"/>
                    </w:rPr>
                    <w:t>9</w:t>
                  </w:r>
                </w:p>
                <w:p w14:paraId="21487432" w14:textId="77777777" w:rsidR="00591023" w:rsidRDefault="00591023" w:rsidP="00591023">
                  <w:pPr>
                    <w:pStyle w:val="BlockText2"/>
                    <w:spacing w:after="0"/>
                    <w:rPr>
                      <w:sz w:val="21"/>
                      <w:szCs w:val="21"/>
                    </w:rPr>
                  </w:pPr>
                </w:p>
                <w:p w14:paraId="6488645A" w14:textId="7B295722" w:rsidR="00011254" w:rsidRPr="00872569" w:rsidRDefault="00011254" w:rsidP="00591023">
                  <w:pPr>
                    <w:pStyle w:val="BlockText2"/>
                    <w:spacing w:after="0"/>
                    <w:jc w:val="center"/>
                    <w:rPr>
                      <w:sz w:val="21"/>
                      <w:szCs w:val="21"/>
                    </w:rPr>
                  </w:pPr>
                  <w:r w:rsidRPr="00872569">
                    <w:rPr>
                      <w:sz w:val="21"/>
                      <w:szCs w:val="21"/>
                    </w:rPr>
                    <w:t>Phone: (312) 461-0200</w:t>
                  </w:r>
                </w:p>
                <w:p w14:paraId="1AD9AA81" w14:textId="7ED23F4E" w:rsidR="00011254" w:rsidRPr="00872569" w:rsidRDefault="00011254" w:rsidP="003D65E7">
                  <w:pPr>
                    <w:pStyle w:val="BlockText2"/>
                    <w:spacing w:after="0"/>
                    <w:jc w:val="center"/>
                    <w:rPr>
                      <w:sz w:val="21"/>
                      <w:szCs w:val="21"/>
                    </w:rPr>
                  </w:pPr>
                  <w:r w:rsidRPr="00872569">
                    <w:rPr>
                      <w:sz w:val="21"/>
                      <w:szCs w:val="21"/>
                    </w:rPr>
                    <w:t xml:space="preserve">Director: </w:t>
                  </w:r>
                  <w:r w:rsidR="009E340B">
                    <w:rPr>
                      <w:sz w:val="21"/>
                      <w:szCs w:val="21"/>
                    </w:rPr>
                    <w:t>Jessica Smith</w:t>
                  </w:r>
                  <w:r w:rsidRPr="00872569">
                    <w:rPr>
                      <w:sz w:val="21"/>
                      <w:szCs w:val="21"/>
                    </w:rPr>
                    <w:t xml:space="preserve"> </w:t>
                  </w:r>
                  <w:r w:rsidRPr="00872569">
                    <w:rPr>
                      <w:sz w:val="21"/>
                      <w:szCs w:val="21"/>
                    </w:rPr>
                    <w:br/>
                    <w:t>Email:</w:t>
                  </w:r>
                  <w:r w:rsidR="00DC0FB3">
                    <w:rPr>
                      <w:sz w:val="21"/>
                      <w:szCs w:val="21"/>
                    </w:rPr>
                    <w:t xml:space="preserve"> </w:t>
                  </w:r>
                  <w:r w:rsidR="003D65E7">
                    <w:rPr>
                      <w:sz w:val="21"/>
                      <w:szCs w:val="21"/>
                    </w:rPr>
                    <w:t>j</w:t>
                  </w:r>
                  <w:r w:rsidR="003D65E7" w:rsidRPr="003D65E7">
                    <w:rPr>
                      <w:sz w:val="21"/>
                      <w:szCs w:val="21"/>
                    </w:rPr>
                    <w:t>essica@weareembrace.org</w:t>
                  </w:r>
                  <w:bookmarkStart w:id="0" w:name="_GoBack"/>
                  <w:bookmarkEnd w:id="0"/>
                </w:p>
                <w:p w14:paraId="2B6EC71E" w14:textId="4A627E88" w:rsidR="007F55F7" w:rsidRDefault="00011254" w:rsidP="00C34FE4">
                  <w:pPr>
                    <w:pStyle w:val="BlockText2"/>
                    <w:spacing w:after="0"/>
                    <w:jc w:val="center"/>
                  </w:pPr>
                  <w:r w:rsidRPr="00872569">
                    <w:rPr>
                      <w:sz w:val="21"/>
                      <w:szCs w:val="21"/>
                    </w:rPr>
                    <w:t>Direct Contact: (773) 807-5783</w:t>
                  </w:r>
                </w:p>
              </w:tc>
            </w:tr>
          </w:tbl>
          <w:p w14:paraId="5F48DCE2" w14:textId="77777777" w:rsidR="007F55F7" w:rsidRDefault="007F55F7">
            <w:pPr>
              <w:spacing w:after="160" w:line="259" w:lineRule="auto"/>
            </w:pPr>
          </w:p>
        </w:tc>
        <w:tc>
          <w:tcPr>
            <w:tcW w:w="576" w:type="dxa"/>
          </w:tcPr>
          <w:p w14:paraId="094EAE96" w14:textId="77777777" w:rsidR="007F55F7" w:rsidRDefault="007F55F7">
            <w:pPr>
              <w:spacing w:after="160" w:line="259" w:lineRule="auto"/>
            </w:pPr>
          </w:p>
        </w:tc>
        <w:tc>
          <w:tcPr>
            <w:tcW w:w="576" w:type="dxa"/>
          </w:tcPr>
          <w:p w14:paraId="2A8C53DC" w14:textId="616E8C25" w:rsidR="007F55F7" w:rsidRDefault="007F55F7">
            <w:pPr>
              <w:spacing w:after="160" w:line="259" w:lineRule="auto"/>
            </w:pPr>
          </w:p>
        </w:tc>
        <w:tc>
          <w:tcPr>
            <w:tcW w:w="4176" w:type="dxa"/>
          </w:tcPr>
          <w:tbl>
            <w:tblPr>
              <w:tblStyle w:val="TableLayout"/>
              <w:tblW w:w="5000" w:type="pct"/>
              <w:tblLayout w:type="fixed"/>
              <w:tblLook w:val="04A0" w:firstRow="1" w:lastRow="0" w:firstColumn="1" w:lastColumn="0" w:noHBand="0" w:noVBand="1"/>
            </w:tblPr>
            <w:tblGrid>
              <w:gridCol w:w="4161"/>
            </w:tblGrid>
            <w:tr w:rsidR="007F55F7" w14:paraId="34C2341A" w14:textId="77777777" w:rsidTr="00C34FE4">
              <w:trPr>
                <w:trHeight w:hRule="exact" w:val="2457"/>
              </w:trPr>
              <w:tc>
                <w:tcPr>
                  <w:tcW w:w="5000" w:type="pct"/>
                  <w:vAlign w:val="bottom"/>
                </w:tcPr>
                <w:p w14:paraId="6479EE92" w14:textId="69035E93" w:rsidR="007F55F7" w:rsidRDefault="009E40E5" w:rsidP="001D4A51">
                  <w:pPr>
                    <w:pStyle w:val="Title"/>
                  </w:pPr>
                  <w:r>
                    <w:rPr>
                      <w:noProof/>
                      <w:lang w:eastAsia="en-US"/>
                    </w:rPr>
                    <w:drawing>
                      <wp:anchor distT="0" distB="0" distL="114300" distR="114300" simplePos="0" relativeHeight="251658240" behindDoc="0" locked="0" layoutInCell="1" allowOverlap="1" wp14:anchorId="0C60FA38" wp14:editId="11B2224C">
                        <wp:simplePos x="0" y="0"/>
                        <wp:positionH relativeFrom="margin">
                          <wp:posOffset>-168910</wp:posOffset>
                        </wp:positionH>
                        <wp:positionV relativeFrom="paragraph">
                          <wp:posOffset>-593725</wp:posOffset>
                        </wp:positionV>
                        <wp:extent cx="2651760" cy="89154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BRACE-BL-LOGO .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891540"/>
                                </a:xfrm>
                                <a:prstGeom prst="rect">
                                  <a:avLst/>
                                </a:prstGeom>
                              </pic:spPr>
                            </pic:pic>
                          </a:graphicData>
                        </a:graphic>
                        <wp14:sizeRelH relativeFrom="margin">
                          <wp14:pctWidth>0</wp14:pctWidth>
                        </wp14:sizeRelH>
                        <wp14:sizeRelV relativeFrom="margin">
                          <wp14:pctHeight>0</wp14:pctHeight>
                        </wp14:sizeRelV>
                      </wp:anchor>
                    </w:drawing>
                  </w:r>
                </w:p>
              </w:tc>
            </w:tr>
            <w:tr w:rsidR="007F55F7" w14:paraId="0315D3D6" w14:textId="77777777" w:rsidTr="00C34FE4">
              <w:trPr>
                <w:trHeight w:hRule="exact" w:val="5556"/>
              </w:trPr>
              <w:tc>
                <w:tcPr>
                  <w:tcW w:w="5000" w:type="pct"/>
                </w:tcPr>
                <w:p w14:paraId="195593DA" w14:textId="7CD5087E" w:rsidR="007F55F7" w:rsidRDefault="009E1CE4" w:rsidP="001D4A51">
                  <w:pPr>
                    <w:pStyle w:val="Subtitle"/>
                  </w:pPr>
                  <w:r>
                    <w:rPr>
                      <w:noProof/>
                      <w:sz w:val="24"/>
                      <w:szCs w:val="24"/>
                      <w:lang w:eastAsia="en-US"/>
                    </w:rPr>
                    <w:drawing>
                      <wp:anchor distT="0" distB="0" distL="114300" distR="114300" simplePos="0" relativeHeight="251674624" behindDoc="0" locked="0" layoutInCell="1" allowOverlap="1" wp14:anchorId="7DBE70EE" wp14:editId="633F93C2">
                        <wp:simplePos x="0" y="0"/>
                        <wp:positionH relativeFrom="column">
                          <wp:posOffset>-526092</wp:posOffset>
                        </wp:positionH>
                        <wp:positionV relativeFrom="paragraph">
                          <wp:posOffset>637011</wp:posOffset>
                        </wp:positionV>
                        <wp:extent cx="3522980" cy="2593022"/>
                        <wp:effectExtent l="134937" t="144463" r="167958" b="142557"/>
                        <wp:wrapNone/>
                        <wp:docPr id="3" name="Picture 3"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005.jpg"/>
                                <pic:cNvPicPr/>
                              </pic:nvPicPr>
                              <pic:blipFill>
                                <a:blip r:embed="rId11"/>
                                <a:stretch>
                                  <a:fillRect/>
                                </a:stretch>
                              </pic:blipFill>
                              <pic:spPr>
                                <a:xfrm rot="5400000">
                                  <a:off x="0" y="0"/>
                                  <a:ext cx="3522980" cy="2593022"/>
                                </a:xfrm>
                                <a:prstGeom prst="snip2DiagRect">
                                  <a:avLst/>
                                </a:prstGeom>
                                <a:solidFill>
                                  <a:srgbClr val="FFFFFF">
                                    <a:shade val="85000"/>
                                  </a:srgbClr>
                                </a:solidFill>
                                <a:ln w="88900" cap="sq" cmpd="thickThin">
                                  <a:solidFill>
                                    <a:schemeClr val="bg1">
                                      <a:lumMod val="50000"/>
                                      <a:alpha val="73000"/>
                                    </a:scheme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tc>
            </w:tr>
            <w:tr w:rsidR="007F55F7" w14:paraId="162CEA43" w14:textId="77777777">
              <w:trPr>
                <w:trHeight w:hRule="exact" w:val="3456"/>
              </w:trPr>
              <w:tc>
                <w:tcPr>
                  <w:tcW w:w="5000" w:type="pct"/>
                  <w:vAlign w:val="bottom"/>
                </w:tcPr>
                <w:p w14:paraId="776C70B6" w14:textId="77777777" w:rsidR="007F55F7" w:rsidRDefault="00D74883">
                  <w:pPr>
                    <w:spacing w:after="160" w:line="264" w:lineRule="auto"/>
                  </w:pPr>
                  <w:r>
                    <w:rPr>
                      <w:noProof/>
                      <w:lang w:eastAsia="en-US"/>
                    </w:rPr>
                    <w:drawing>
                      <wp:anchor distT="0" distB="0" distL="114300" distR="114300" simplePos="0" relativeHeight="251659264" behindDoc="1" locked="0" layoutInCell="1" allowOverlap="1" wp14:anchorId="67D5DB02" wp14:editId="784923AD">
                        <wp:simplePos x="0" y="0"/>
                        <wp:positionH relativeFrom="column">
                          <wp:posOffset>-54610</wp:posOffset>
                        </wp:positionH>
                        <wp:positionV relativeFrom="paragraph">
                          <wp:posOffset>-1671320</wp:posOffset>
                        </wp:positionV>
                        <wp:extent cx="2616835" cy="13970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ward-Bound-Logo-26hveww.jpg"/>
                                <pic:cNvPicPr/>
                              </pic:nvPicPr>
                              <pic:blipFill>
                                <a:blip r:embed="rId12">
                                  <a:extLst>
                                    <a:ext uri="{28A0092B-C50C-407E-A947-70E740481C1C}">
                                      <a14:useLocalDpi xmlns:a14="http://schemas.microsoft.com/office/drawing/2010/main" val="0"/>
                                    </a:ext>
                                  </a:extLst>
                                </a:blip>
                                <a:stretch>
                                  <a:fillRect/>
                                </a:stretch>
                              </pic:blipFill>
                              <pic:spPr>
                                <a:xfrm>
                                  <a:off x="0" y="0"/>
                                  <a:ext cx="2616835" cy="1397000"/>
                                </a:xfrm>
                                <a:prstGeom prst="rect">
                                  <a:avLst/>
                                </a:prstGeom>
                              </pic:spPr>
                            </pic:pic>
                          </a:graphicData>
                        </a:graphic>
                        <wp14:sizeRelH relativeFrom="page">
                          <wp14:pctWidth>0</wp14:pctWidth>
                        </wp14:sizeRelH>
                        <wp14:sizeRelV relativeFrom="page">
                          <wp14:pctHeight>0</wp14:pctHeight>
                        </wp14:sizeRelV>
                      </wp:anchor>
                    </w:drawing>
                  </w:r>
                </w:p>
              </w:tc>
            </w:tr>
            <w:tr w:rsidR="007F55F7" w14:paraId="7B573D06" w14:textId="77777777">
              <w:trPr>
                <w:trHeight w:hRule="exact" w:val="144"/>
              </w:trPr>
              <w:tc>
                <w:tcPr>
                  <w:tcW w:w="5000" w:type="pct"/>
                  <w:shd w:val="clear" w:color="auto" w:fill="F24F4F" w:themeFill="accent1"/>
                </w:tcPr>
                <w:p w14:paraId="5423C55C" w14:textId="77777777" w:rsidR="007F55F7" w:rsidRDefault="007F55F7">
                  <w:pPr>
                    <w:spacing w:after="200" w:line="264" w:lineRule="auto"/>
                  </w:pPr>
                </w:p>
              </w:tc>
            </w:tr>
          </w:tbl>
          <w:p w14:paraId="5CCD10E1" w14:textId="77777777" w:rsidR="007F55F7" w:rsidRDefault="007F55F7">
            <w:pPr>
              <w:spacing w:after="160" w:line="259" w:lineRule="auto"/>
            </w:pPr>
          </w:p>
        </w:tc>
      </w:tr>
    </w:tbl>
    <w:p w14:paraId="18D22081" w14:textId="77777777" w:rsidR="007F55F7" w:rsidRDefault="007F55F7">
      <w:pPr>
        <w:pStyle w:val="NoSpacing"/>
      </w:pPr>
    </w:p>
    <w:tbl>
      <w:tblPr>
        <w:tblW w:w="0" w:type="auto"/>
        <w:tblBorders>
          <w:top w:val="double" w:sz="4" w:space="0" w:color="auto"/>
          <w:left w:val="double" w:sz="4" w:space="0" w:color="auto"/>
          <w:bottom w:val="double" w:sz="4" w:space="0" w:color="auto"/>
          <w:right w:val="double" w:sz="4" w:space="0" w:color="auto"/>
        </w:tblBorders>
        <w:tblLayout w:type="fixed"/>
        <w:tblCellMar>
          <w:left w:w="0" w:type="dxa"/>
          <w:right w:w="0" w:type="dxa"/>
        </w:tblCellMar>
        <w:tblLook w:val="04A0" w:firstRow="1" w:lastRow="0" w:firstColumn="1" w:lastColumn="0" w:noHBand="0" w:noVBand="1"/>
        <w:tblDescription w:val="Brochure Layout - Inside"/>
      </w:tblPr>
      <w:tblGrid>
        <w:gridCol w:w="4176"/>
        <w:gridCol w:w="580"/>
        <w:gridCol w:w="640"/>
        <w:gridCol w:w="4108"/>
        <w:gridCol w:w="576"/>
        <w:gridCol w:w="576"/>
        <w:gridCol w:w="4032"/>
      </w:tblGrid>
      <w:tr w:rsidR="007F55F7" w14:paraId="33CF423E" w14:textId="77777777" w:rsidTr="00872569">
        <w:trPr>
          <w:trHeight w:hRule="exact" w:val="10800"/>
        </w:trPr>
        <w:tc>
          <w:tcPr>
            <w:tcW w:w="4176" w:type="dxa"/>
          </w:tcPr>
          <w:tbl>
            <w:tblPr>
              <w:tblStyle w:val="TableLayout"/>
              <w:tblW w:w="0" w:type="auto"/>
              <w:tblLayout w:type="fixed"/>
              <w:tblLook w:val="04A0" w:firstRow="1" w:lastRow="0" w:firstColumn="1" w:lastColumn="0" w:noHBand="0" w:noVBand="1"/>
            </w:tblPr>
            <w:tblGrid>
              <w:gridCol w:w="4176"/>
            </w:tblGrid>
            <w:tr w:rsidR="007F55F7" w14:paraId="3A0B6F4A" w14:textId="77777777" w:rsidTr="002C315E">
              <w:trPr>
                <w:trHeight w:hRule="exact" w:val="2673"/>
              </w:trPr>
              <w:tc>
                <w:tcPr>
                  <w:tcW w:w="4176" w:type="dxa"/>
                </w:tcPr>
                <w:p w14:paraId="5035C676" w14:textId="41CB2935" w:rsidR="007F55F7" w:rsidRDefault="00116871">
                  <w:pPr>
                    <w:spacing w:after="200" w:line="264" w:lineRule="auto"/>
                  </w:pPr>
                  <w:r>
                    <w:rPr>
                      <w:noProof/>
                      <w:lang w:eastAsia="en-US"/>
                    </w:rPr>
                    <w:lastRenderedPageBreak/>
                    <w:drawing>
                      <wp:anchor distT="0" distB="0" distL="114300" distR="114300" simplePos="0" relativeHeight="251669504" behindDoc="0" locked="0" layoutInCell="1" allowOverlap="1" wp14:anchorId="57DEEB9E" wp14:editId="5265D856">
                        <wp:simplePos x="0" y="0"/>
                        <wp:positionH relativeFrom="margin">
                          <wp:posOffset>228600</wp:posOffset>
                        </wp:positionH>
                        <wp:positionV relativeFrom="margin">
                          <wp:posOffset>138853</wp:posOffset>
                        </wp:positionV>
                        <wp:extent cx="2180167" cy="1635262"/>
                        <wp:effectExtent l="63500" t="63500" r="131445" b="130175"/>
                        <wp:wrapNone/>
                        <wp:docPr id="4" name="Picture 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5025.jpg"/>
                                <pic:cNvPicPr/>
                              </pic:nvPicPr>
                              <pic:blipFill>
                                <a:blip r:embed="rId13"/>
                                <a:stretch>
                                  <a:fillRect/>
                                </a:stretch>
                              </pic:blipFill>
                              <pic:spPr>
                                <a:xfrm>
                                  <a:off x="0" y="0"/>
                                  <a:ext cx="2180167" cy="1635262"/>
                                </a:xfrm>
                                <a:prstGeom prst="rect">
                                  <a:avLst/>
                                </a:prstGeom>
                                <a:ln w="38100" cap="sq" cmpd="thickThin">
                                  <a:solidFill>
                                    <a:schemeClr val="bg1">
                                      <a:lumMod val="50000"/>
                                      <a:alpha val="43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r w:rsidR="007F55F7" w14:paraId="30EAA83B" w14:textId="77777777">
              <w:trPr>
                <w:trHeight w:hRule="exact" w:val="7488"/>
              </w:trPr>
              <w:tc>
                <w:tcPr>
                  <w:tcW w:w="4176" w:type="dxa"/>
                </w:tcPr>
                <w:p w14:paraId="63B93C3A" w14:textId="7B97BC4D" w:rsidR="007F55F7" w:rsidRPr="00116871" w:rsidRDefault="00116871" w:rsidP="004A6188">
                  <w:pPr>
                    <w:pStyle w:val="Heading2"/>
                    <w:pBdr>
                      <w:bottom w:val="single" w:sz="4" w:space="4" w:color="3E8799" w:themeColor="accent4" w:themeShade="BF"/>
                    </w:pBdr>
                    <w:outlineLvl w:val="1"/>
                    <w:rPr>
                      <w:color w:val="000000" w:themeColor="text1"/>
                      <w:sz w:val="32"/>
                      <w:szCs w:val="32"/>
                    </w:rPr>
                  </w:pPr>
                  <w:r>
                    <w:rPr>
                      <w:color w:val="000000" w:themeColor="text1"/>
                    </w:rPr>
                    <w:t xml:space="preserve"> </w:t>
                  </w:r>
                  <w:r w:rsidR="005979B5" w:rsidRPr="00116871">
                    <w:rPr>
                      <w:color w:val="000000" w:themeColor="text1"/>
                      <w:sz w:val="32"/>
                      <w:szCs w:val="32"/>
                    </w:rPr>
                    <w:t>Services Provided</w:t>
                  </w:r>
                </w:p>
                <w:p w14:paraId="54486ECF" w14:textId="36BC8FF8" w:rsidR="007F55F7" w:rsidRDefault="007F4F9C" w:rsidP="005979B5">
                  <w:pPr>
                    <w:pStyle w:val="ListParagraph"/>
                    <w:numPr>
                      <w:ilvl w:val="0"/>
                      <w:numId w:val="2"/>
                    </w:numPr>
                  </w:pPr>
                  <w:r>
                    <w:t>College Prep</w:t>
                  </w:r>
                </w:p>
                <w:p w14:paraId="79CFF10F" w14:textId="651C4113" w:rsidR="005979B5" w:rsidRDefault="00F52C75" w:rsidP="005979B5">
                  <w:pPr>
                    <w:pStyle w:val="ListParagraph"/>
                    <w:numPr>
                      <w:ilvl w:val="0"/>
                      <w:numId w:val="2"/>
                    </w:numPr>
                  </w:pPr>
                  <w:r>
                    <w:t xml:space="preserve">Free Tutoring </w:t>
                  </w:r>
                </w:p>
                <w:p w14:paraId="04958083" w14:textId="77777777" w:rsidR="00F52C75" w:rsidRDefault="007F4F9C" w:rsidP="005979B5">
                  <w:pPr>
                    <w:pStyle w:val="ListParagraph"/>
                    <w:numPr>
                      <w:ilvl w:val="0"/>
                      <w:numId w:val="2"/>
                    </w:numPr>
                  </w:pPr>
                  <w:r>
                    <w:t xml:space="preserve">ACT Preparation </w:t>
                  </w:r>
                </w:p>
                <w:p w14:paraId="7AEBFF19" w14:textId="77777777" w:rsidR="007F4F9C" w:rsidRDefault="007F4F9C" w:rsidP="005979B5">
                  <w:pPr>
                    <w:pStyle w:val="ListParagraph"/>
                    <w:numPr>
                      <w:ilvl w:val="0"/>
                      <w:numId w:val="2"/>
                    </w:numPr>
                  </w:pPr>
                  <w:r>
                    <w:t xml:space="preserve">Academic Advising </w:t>
                  </w:r>
                </w:p>
                <w:p w14:paraId="69B3F7AE" w14:textId="77777777" w:rsidR="007F4F9C" w:rsidRDefault="007F4F9C" w:rsidP="005979B5">
                  <w:pPr>
                    <w:pStyle w:val="ListParagraph"/>
                    <w:numPr>
                      <w:ilvl w:val="0"/>
                      <w:numId w:val="2"/>
                    </w:numPr>
                  </w:pPr>
                  <w:r>
                    <w:t>College Tours</w:t>
                  </w:r>
                </w:p>
                <w:p w14:paraId="69752DEE" w14:textId="77777777" w:rsidR="007F4F9C" w:rsidRDefault="007F4F9C" w:rsidP="005979B5">
                  <w:pPr>
                    <w:pStyle w:val="ListParagraph"/>
                    <w:numPr>
                      <w:ilvl w:val="0"/>
                      <w:numId w:val="2"/>
                    </w:numPr>
                  </w:pPr>
                  <w:r>
                    <w:t>Educational and Cultural Field Trips</w:t>
                  </w:r>
                </w:p>
                <w:p w14:paraId="1221FDCB" w14:textId="77777777" w:rsidR="007F4F9C" w:rsidRDefault="007F4F9C" w:rsidP="005979B5">
                  <w:pPr>
                    <w:pStyle w:val="ListParagraph"/>
                    <w:numPr>
                      <w:ilvl w:val="0"/>
                      <w:numId w:val="2"/>
                    </w:numPr>
                  </w:pPr>
                  <w:r>
                    <w:t xml:space="preserve">Financial Literacy </w:t>
                  </w:r>
                </w:p>
                <w:p w14:paraId="261A9578" w14:textId="266AD14A" w:rsidR="00F52C75" w:rsidRDefault="007F4F9C" w:rsidP="00F52C75">
                  <w:pPr>
                    <w:pStyle w:val="ListParagraph"/>
                    <w:numPr>
                      <w:ilvl w:val="0"/>
                      <w:numId w:val="2"/>
                    </w:numPr>
                  </w:pPr>
                  <w:r>
                    <w:t xml:space="preserve">Stipends </w:t>
                  </w:r>
                </w:p>
                <w:p w14:paraId="6AEBC691" w14:textId="77777777" w:rsidR="00116871" w:rsidRPr="00116871" w:rsidRDefault="00116871" w:rsidP="00116871">
                  <w:pPr>
                    <w:pStyle w:val="ListParagraph"/>
                  </w:pPr>
                </w:p>
                <w:p w14:paraId="5F694658" w14:textId="2B94C8D7" w:rsidR="007F55F7" w:rsidRPr="00A12F1F" w:rsidRDefault="00116871" w:rsidP="00F52C75">
                  <w:pPr>
                    <w:rPr>
                      <w:b/>
                      <w:color w:val="3E8799" w:themeColor="accent4" w:themeShade="BF"/>
                    </w:rPr>
                  </w:pPr>
                  <w:r>
                    <w:rPr>
                      <w:b/>
                      <w:color w:val="3E8799" w:themeColor="accent4" w:themeShade="BF"/>
                    </w:rPr>
                    <w:t xml:space="preserve"> </w:t>
                  </w:r>
                  <w:r w:rsidR="006A2F66" w:rsidRPr="00A12F1F">
                    <w:rPr>
                      <w:b/>
                      <w:color w:val="3E8799" w:themeColor="accent4" w:themeShade="BF"/>
                    </w:rPr>
                    <w:t>How can Upward Bound help me?</w:t>
                  </w:r>
                </w:p>
                <w:p w14:paraId="00A1DAA7" w14:textId="28B4EAB1" w:rsidR="006A2F66" w:rsidRPr="006A2F66" w:rsidRDefault="00116871" w:rsidP="006A2F66">
                  <w:pPr>
                    <w:rPr>
                      <w:color w:val="000000" w:themeColor="text1"/>
                    </w:rPr>
                  </w:pPr>
                  <w:r>
                    <w:rPr>
                      <w:noProof/>
                      <w:lang w:eastAsia="en-US"/>
                    </w:rPr>
                    <w:drawing>
                      <wp:anchor distT="0" distB="0" distL="114300" distR="114300" simplePos="0" relativeHeight="251670528" behindDoc="0" locked="0" layoutInCell="1" allowOverlap="1" wp14:anchorId="54124628" wp14:editId="2DB2FF7D">
                        <wp:simplePos x="0" y="0"/>
                        <wp:positionH relativeFrom="column">
                          <wp:posOffset>127000</wp:posOffset>
                        </wp:positionH>
                        <wp:positionV relativeFrom="paragraph">
                          <wp:posOffset>603885</wp:posOffset>
                        </wp:positionV>
                        <wp:extent cx="1223645" cy="1540510"/>
                        <wp:effectExtent l="127000" t="139700" r="122555" b="135890"/>
                        <wp:wrapThrough wrapText="bothSides">
                          <wp:wrapPolygon edited="0">
                            <wp:start x="-224" y="-1959"/>
                            <wp:lineTo x="-2242" y="-1603"/>
                            <wp:lineTo x="-2242" y="19232"/>
                            <wp:lineTo x="0" y="21190"/>
                            <wp:lineTo x="0" y="21369"/>
                            <wp:lineTo x="3363" y="22971"/>
                            <wp:lineTo x="3587" y="23327"/>
                            <wp:lineTo x="21522" y="23327"/>
                            <wp:lineTo x="21746" y="22971"/>
                            <wp:lineTo x="23539" y="21369"/>
                            <wp:lineTo x="23539" y="4096"/>
                            <wp:lineTo x="22642" y="1425"/>
                            <wp:lineTo x="22642" y="712"/>
                            <wp:lineTo x="18831" y="-1603"/>
                            <wp:lineTo x="17710" y="-1959"/>
                            <wp:lineTo x="-224" y="-1959"/>
                          </wp:wrapPolygon>
                        </wp:wrapThrough>
                        <wp:docPr id="7" name="Picture 7"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5012.jpg"/>
                                <pic:cNvPicPr/>
                              </pic:nvPicPr>
                              <pic:blipFill rotWithShape="1">
                                <a:blip r:embed="rId14"/>
                                <a:srcRect t="12551" r="7375"/>
                                <a:stretch/>
                              </pic:blipFill>
                              <pic:spPr bwMode="auto">
                                <a:xfrm>
                                  <a:off x="0" y="0"/>
                                  <a:ext cx="1223645" cy="1540510"/>
                                </a:xfrm>
                                <a:prstGeom prst="snip2DiagRect">
                                  <a:avLst/>
                                </a:prstGeom>
                                <a:solidFill>
                                  <a:schemeClr val="tx1">
                                    <a:lumMod val="75000"/>
                                    <a:lumOff val="25000"/>
                                  </a:schemeClr>
                                </a:solidFill>
                                <a:ln w="88900" cap="sq" cmpd="thickThin">
                                  <a:solidFill>
                                    <a:schemeClr val="bg1">
                                      <a:lumMod val="85000"/>
                                      <a:alpha val="55000"/>
                                    </a:schemeClr>
                                  </a:solidFill>
                                  <a:miter lim="800000"/>
                                </a:ln>
                                <a:effectLst>
                                  <a:outerShdw blurRad="88900" algn="tl" rotWithShape="0">
                                    <a:schemeClr val="tx1">
                                      <a:alpha val="45000"/>
                                    </a:scheme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themeColor="text1"/>
                    </w:rPr>
                    <w:t xml:space="preserve"> </w:t>
                  </w:r>
                  <w:r w:rsidR="006A2F66">
                    <w:rPr>
                      <w:color w:val="000000" w:themeColor="text1"/>
                    </w:rPr>
                    <w:t>U</w:t>
                  </w:r>
                  <w:r w:rsidR="007F4F9C">
                    <w:rPr>
                      <w:color w:val="000000" w:themeColor="text1"/>
                    </w:rPr>
                    <w:t>pward Bound gives</w:t>
                  </w:r>
                  <w:r w:rsidR="006A2F66">
                    <w:rPr>
                      <w:color w:val="000000" w:themeColor="text1"/>
                    </w:rPr>
                    <w:t xml:space="preserve"> students a chance to find </w:t>
                  </w:r>
                  <w:proofErr w:type="gramStart"/>
                  <w:r w:rsidR="006A2F66">
                    <w:rPr>
                      <w:color w:val="000000" w:themeColor="text1"/>
                    </w:rPr>
                    <w:t>out</w:t>
                  </w:r>
                  <w:r>
                    <w:rPr>
                      <w:color w:val="000000" w:themeColor="text1"/>
                    </w:rPr>
                    <w:t xml:space="preserve">  </w:t>
                  </w:r>
                  <w:r w:rsidR="006A2F66">
                    <w:rPr>
                      <w:color w:val="000000" w:themeColor="text1"/>
                    </w:rPr>
                    <w:t>what</w:t>
                  </w:r>
                  <w:proofErr w:type="gramEnd"/>
                  <w:r w:rsidR="006A2F66">
                    <w:rPr>
                      <w:color w:val="000000" w:themeColor="text1"/>
                    </w:rPr>
                    <w:t xml:space="preserve"> college life is all about and helps them develop the skills necessary to succeed in high school, and ultimately, in college. The program emphasizes reading, writing, and math skills. There may be additional courses during the summer in the arts and foreign languages.  </w:t>
                  </w:r>
                </w:p>
                <w:p w14:paraId="64BC8FEF" w14:textId="067C0B15" w:rsidR="007F55F7" w:rsidRDefault="007F55F7">
                  <w:pPr>
                    <w:spacing w:after="200" w:line="264" w:lineRule="auto"/>
                  </w:pPr>
                </w:p>
              </w:tc>
            </w:tr>
          </w:tbl>
          <w:p w14:paraId="3544A232" w14:textId="77777777" w:rsidR="007F55F7" w:rsidRDefault="007F55F7">
            <w:pPr>
              <w:spacing w:after="160" w:line="259" w:lineRule="auto"/>
            </w:pPr>
          </w:p>
        </w:tc>
        <w:tc>
          <w:tcPr>
            <w:tcW w:w="580" w:type="dxa"/>
          </w:tcPr>
          <w:p w14:paraId="250F2BF0" w14:textId="76088A61" w:rsidR="007F55F7" w:rsidRDefault="007F55F7">
            <w:pPr>
              <w:spacing w:after="160" w:line="259" w:lineRule="auto"/>
            </w:pPr>
          </w:p>
        </w:tc>
        <w:tc>
          <w:tcPr>
            <w:tcW w:w="640" w:type="dxa"/>
          </w:tcPr>
          <w:p w14:paraId="52154C82" w14:textId="65D27D4F" w:rsidR="007F55F7" w:rsidRDefault="007F55F7">
            <w:pPr>
              <w:spacing w:after="160" w:line="259" w:lineRule="auto"/>
            </w:pPr>
          </w:p>
        </w:tc>
        <w:tc>
          <w:tcPr>
            <w:tcW w:w="4108" w:type="dxa"/>
          </w:tcPr>
          <w:p w14:paraId="5F1EAFDF" w14:textId="77777777" w:rsidR="00497AEE" w:rsidRDefault="00497AEE"/>
          <w:tbl>
            <w:tblPr>
              <w:tblStyle w:val="TableLayout"/>
              <w:tblW w:w="5000" w:type="pct"/>
              <w:tblLayout w:type="fixed"/>
              <w:tblLook w:val="04A0" w:firstRow="1" w:lastRow="0" w:firstColumn="1" w:lastColumn="0" w:noHBand="0" w:noVBand="1"/>
            </w:tblPr>
            <w:tblGrid>
              <w:gridCol w:w="4108"/>
            </w:tblGrid>
            <w:tr w:rsidR="007F55F7" w14:paraId="6AF7E082" w14:textId="77777777" w:rsidTr="003B59C5">
              <w:trPr>
                <w:trHeight w:hRule="exact" w:val="7902"/>
              </w:trPr>
              <w:tc>
                <w:tcPr>
                  <w:tcW w:w="5000" w:type="pct"/>
                </w:tcPr>
                <w:p w14:paraId="16250B85" w14:textId="1D1BF9E1" w:rsidR="007F55F7" w:rsidRPr="00497AEE" w:rsidRDefault="00B66A59" w:rsidP="004A6188">
                  <w:pPr>
                    <w:pStyle w:val="Heading2"/>
                    <w:pBdr>
                      <w:bottom w:val="single" w:sz="4" w:space="4" w:color="3E8799" w:themeColor="accent4" w:themeShade="BF"/>
                    </w:pBdr>
                    <w:spacing w:before="180"/>
                    <w:outlineLvl w:val="1"/>
                    <w:rPr>
                      <w:color w:val="000000" w:themeColor="text1"/>
                      <w:sz w:val="32"/>
                      <w:szCs w:val="32"/>
                    </w:rPr>
                  </w:pPr>
                  <w:r w:rsidRPr="00497AEE">
                    <w:rPr>
                      <w:color w:val="000000" w:themeColor="text1"/>
                      <w:sz w:val="32"/>
                      <w:szCs w:val="32"/>
                    </w:rPr>
                    <w:t xml:space="preserve">What </w:t>
                  </w:r>
                  <w:r w:rsidR="00BB03D8" w:rsidRPr="00497AEE">
                    <w:rPr>
                      <w:color w:val="000000" w:themeColor="text1"/>
                      <w:sz w:val="32"/>
                      <w:szCs w:val="32"/>
                    </w:rPr>
                    <w:t>is Upward Bound?</w:t>
                  </w:r>
                </w:p>
                <w:p w14:paraId="26379D33" w14:textId="309D50B8" w:rsidR="007F55F7" w:rsidRDefault="00BB03D8">
                  <w:pPr>
                    <w:spacing w:after="200" w:line="264" w:lineRule="auto"/>
                  </w:pPr>
                  <w:r>
                    <w:t xml:space="preserve">Upward Bound </w:t>
                  </w:r>
                  <w:r w:rsidR="00A12F1F">
                    <w:t xml:space="preserve">is a college preparatory program, federally funded by the United States Department of Education that was designed to help low-income, first generation students enroll and complete programs of post-secondary education.  </w:t>
                  </w:r>
                </w:p>
                <w:p w14:paraId="3E9663A0" w14:textId="77777777" w:rsidR="007F55F7" w:rsidRPr="00497AEE" w:rsidRDefault="00BB03D8">
                  <w:pPr>
                    <w:pStyle w:val="Heading3"/>
                    <w:outlineLvl w:val="2"/>
                    <w:rPr>
                      <w:i/>
                      <w:color w:val="3E8799" w:themeColor="accent4" w:themeShade="BF"/>
                      <w:sz w:val="24"/>
                      <w:szCs w:val="24"/>
                    </w:rPr>
                  </w:pPr>
                  <w:r w:rsidRPr="00497AEE">
                    <w:rPr>
                      <w:i/>
                      <w:color w:val="3E8799" w:themeColor="accent4" w:themeShade="BF"/>
                      <w:sz w:val="24"/>
                      <w:szCs w:val="24"/>
                    </w:rPr>
                    <w:t>Dime Child Upward Bound is for you if:</w:t>
                  </w:r>
                </w:p>
                <w:p w14:paraId="2A78D083" w14:textId="22431CF1" w:rsidR="007F55F7" w:rsidRPr="00497AEE" w:rsidRDefault="00BB03D8" w:rsidP="00497AEE">
                  <w:pPr>
                    <w:pStyle w:val="ListParagraph"/>
                    <w:numPr>
                      <w:ilvl w:val="0"/>
                      <w:numId w:val="7"/>
                    </w:numPr>
                    <w:rPr>
                      <w:sz w:val="22"/>
                      <w:szCs w:val="22"/>
                    </w:rPr>
                  </w:pPr>
                  <w:r w:rsidRPr="00497AEE">
                    <w:rPr>
                      <w:sz w:val="22"/>
                      <w:szCs w:val="22"/>
                    </w:rPr>
                    <w:t xml:space="preserve">You </w:t>
                  </w:r>
                  <w:r w:rsidR="00A12F1F" w:rsidRPr="00497AEE">
                    <w:rPr>
                      <w:sz w:val="22"/>
                      <w:szCs w:val="22"/>
                    </w:rPr>
                    <w:t>plan to</w:t>
                  </w:r>
                  <w:r w:rsidRPr="00497AEE">
                    <w:rPr>
                      <w:sz w:val="22"/>
                      <w:szCs w:val="22"/>
                    </w:rPr>
                    <w:t xml:space="preserve"> </w:t>
                  </w:r>
                  <w:r w:rsidR="00A12F1F" w:rsidRPr="00497AEE">
                    <w:rPr>
                      <w:sz w:val="22"/>
                      <w:szCs w:val="22"/>
                    </w:rPr>
                    <w:t xml:space="preserve">attend </w:t>
                  </w:r>
                  <w:r w:rsidRPr="00497AEE">
                    <w:rPr>
                      <w:sz w:val="22"/>
                      <w:szCs w:val="22"/>
                    </w:rPr>
                    <w:t xml:space="preserve">college after high school </w:t>
                  </w:r>
                </w:p>
                <w:p w14:paraId="77E3EDD4" w14:textId="1FB62F06" w:rsidR="00BB03D8" w:rsidRPr="00497AEE" w:rsidRDefault="00A12F1F" w:rsidP="00497AEE">
                  <w:pPr>
                    <w:pStyle w:val="ListParagraph"/>
                    <w:numPr>
                      <w:ilvl w:val="0"/>
                      <w:numId w:val="7"/>
                    </w:numPr>
                    <w:rPr>
                      <w:sz w:val="22"/>
                      <w:szCs w:val="22"/>
                    </w:rPr>
                  </w:pPr>
                  <w:r w:rsidRPr="00497AEE">
                    <w:rPr>
                      <w:sz w:val="22"/>
                      <w:szCs w:val="22"/>
                    </w:rPr>
                    <w:t xml:space="preserve">You want to </w:t>
                  </w:r>
                  <w:r w:rsidR="00497AEE" w:rsidRPr="00497AEE">
                    <w:rPr>
                      <w:sz w:val="22"/>
                      <w:szCs w:val="22"/>
                    </w:rPr>
                    <w:t>improve</w:t>
                  </w:r>
                  <w:r w:rsidRPr="00497AEE">
                    <w:rPr>
                      <w:sz w:val="22"/>
                      <w:szCs w:val="22"/>
                    </w:rPr>
                    <w:t xml:space="preserve"> your grades</w:t>
                  </w:r>
                </w:p>
                <w:p w14:paraId="4B8319A7" w14:textId="77777777" w:rsidR="00A12F1F" w:rsidRPr="00497AEE" w:rsidRDefault="00A12F1F" w:rsidP="00497AEE">
                  <w:pPr>
                    <w:pStyle w:val="ListParagraph"/>
                    <w:numPr>
                      <w:ilvl w:val="0"/>
                      <w:numId w:val="7"/>
                    </w:numPr>
                    <w:rPr>
                      <w:sz w:val="22"/>
                      <w:szCs w:val="22"/>
                    </w:rPr>
                  </w:pPr>
                  <w:r w:rsidRPr="00497AEE">
                    <w:rPr>
                      <w:sz w:val="22"/>
                      <w:szCs w:val="22"/>
                    </w:rPr>
                    <w:t xml:space="preserve">You need one-on-one tutoring </w:t>
                  </w:r>
                </w:p>
                <w:p w14:paraId="4F62AA85" w14:textId="77777777" w:rsidR="00A12F1F" w:rsidRPr="00497AEE" w:rsidRDefault="00A12F1F" w:rsidP="00497AEE">
                  <w:pPr>
                    <w:pStyle w:val="ListParagraph"/>
                    <w:numPr>
                      <w:ilvl w:val="0"/>
                      <w:numId w:val="7"/>
                    </w:numPr>
                    <w:rPr>
                      <w:sz w:val="22"/>
                      <w:szCs w:val="22"/>
                    </w:rPr>
                  </w:pPr>
                  <w:r w:rsidRPr="00497AEE">
                    <w:rPr>
                      <w:sz w:val="22"/>
                      <w:szCs w:val="22"/>
                    </w:rPr>
                    <w:t>You meet the eligibility requirements</w:t>
                  </w:r>
                </w:p>
                <w:p w14:paraId="3893AC89" w14:textId="77777777" w:rsidR="00A12F1F" w:rsidRPr="00497AEE" w:rsidRDefault="00A12F1F" w:rsidP="00497AEE">
                  <w:pPr>
                    <w:pStyle w:val="ListParagraph"/>
                    <w:numPr>
                      <w:ilvl w:val="0"/>
                      <w:numId w:val="7"/>
                    </w:numPr>
                    <w:rPr>
                      <w:sz w:val="22"/>
                      <w:szCs w:val="22"/>
                    </w:rPr>
                  </w:pPr>
                  <w:r w:rsidRPr="00497AEE">
                    <w:rPr>
                      <w:sz w:val="22"/>
                      <w:szCs w:val="22"/>
                    </w:rPr>
                    <w:t>You can commit to our program for the next 10 years</w:t>
                  </w:r>
                </w:p>
                <w:p w14:paraId="2B14C7D2" w14:textId="3519889E" w:rsidR="00A12F1F" w:rsidRPr="00497AEE" w:rsidRDefault="00A12F1F" w:rsidP="00497AEE">
                  <w:pPr>
                    <w:pStyle w:val="ListParagraph"/>
                    <w:numPr>
                      <w:ilvl w:val="0"/>
                      <w:numId w:val="7"/>
                    </w:numPr>
                    <w:rPr>
                      <w:sz w:val="22"/>
                      <w:szCs w:val="22"/>
                    </w:rPr>
                  </w:pPr>
                  <w:r w:rsidRPr="00497AEE">
                    <w:rPr>
                      <w:sz w:val="22"/>
                      <w:szCs w:val="22"/>
                    </w:rPr>
                    <w:t xml:space="preserve">Build communication, time management, and interpersonal skills </w:t>
                  </w:r>
                </w:p>
                <w:p w14:paraId="2E09ABE1" w14:textId="374B5DD7" w:rsidR="003B59C5" w:rsidRPr="00497AEE" w:rsidRDefault="00A12F1F" w:rsidP="00497AEE">
                  <w:pPr>
                    <w:pStyle w:val="ListParagraph"/>
                    <w:numPr>
                      <w:ilvl w:val="0"/>
                      <w:numId w:val="7"/>
                    </w:numPr>
                    <w:rPr>
                      <w:sz w:val="22"/>
                      <w:szCs w:val="22"/>
                    </w:rPr>
                  </w:pPr>
                  <w:r w:rsidRPr="00497AEE">
                    <w:rPr>
                      <w:sz w:val="22"/>
                      <w:szCs w:val="22"/>
                    </w:rPr>
                    <w:t xml:space="preserve">Follow instructions in a structured classroom environment </w:t>
                  </w:r>
                </w:p>
                <w:p w14:paraId="615BE2E3" w14:textId="554DF74A" w:rsidR="00A12F1F" w:rsidRPr="00497AEE" w:rsidRDefault="00A12F1F" w:rsidP="00497AEE">
                  <w:pPr>
                    <w:pStyle w:val="ListParagraph"/>
                    <w:numPr>
                      <w:ilvl w:val="0"/>
                      <w:numId w:val="7"/>
                    </w:numPr>
                    <w:rPr>
                      <w:sz w:val="22"/>
                      <w:szCs w:val="22"/>
                    </w:rPr>
                  </w:pPr>
                  <w:r w:rsidRPr="00497AEE">
                    <w:rPr>
                      <w:sz w:val="22"/>
                      <w:szCs w:val="22"/>
                    </w:rPr>
                    <w:t xml:space="preserve">Can respect authority and comply with the rules and regulations. </w:t>
                  </w:r>
                </w:p>
                <w:p w14:paraId="6CEDBF9F" w14:textId="77DD3862" w:rsidR="006A2F66" w:rsidRPr="00A12F1F" w:rsidRDefault="006A2F66" w:rsidP="00BB03D8">
                  <w:pPr>
                    <w:pStyle w:val="ListParagraph"/>
                    <w:rPr>
                      <w:sz w:val="24"/>
                      <w:szCs w:val="24"/>
                    </w:rPr>
                  </w:pPr>
                  <w:r w:rsidRPr="00A12F1F">
                    <w:rPr>
                      <w:sz w:val="24"/>
                      <w:szCs w:val="24"/>
                    </w:rPr>
                    <w:t xml:space="preserve">    </w:t>
                  </w:r>
                </w:p>
                <w:p w14:paraId="537C849A" w14:textId="1F8F6E90" w:rsidR="00BB03D8" w:rsidRDefault="00497AEE" w:rsidP="006A2F66">
                  <w:pPr>
                    <w:pStyle w:val="ListParagraph"/>
                  </w:pPr>
                  <w:r>
                    <w:rPr>
                      <w:noProof/>
                      <w:lang w:eastAsia="en-US"/>
                    </w:rPr>
                    <w:drawing>
                      <wp:anchor distT="0" distB="0" distL="114300" distR="114300" simplePos="0" relativeHeight="251671552" behindDoc="0" locked="0" layoutInCell="1" allowOverlap="1" wp14:anchorId="52B1CDBD" wp14:editId="3032653E">
                        <wp:simplePos x="0" y="0"/>
                        <wp:positionH relativeFrom="column">
                          <wp:posOffset>23495</wp:posOffset>
                        </wp:positionH>
                        <wp:positionV relativeFrom="paragraph">
                          <wp:posOffset>302260</wp:posOffset>
                        </wp:positionV>
                        <wp:extent cx="2608580" cy="1956435"/>
                        <wp:effectExtent l="63500" t="63500" r="121920" b="1263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003.jpg"/>
                                <pic:cNvPicPr/>
                              </pic:nvPicPr>
                              <pic:blipFill>
                                <a:blip r:embed="rId15"/>
                                <a:stretch>
                                  <a:fillRect/>
                                </a:stretch>
                              </pic:blipFill>
                              <pic:spPr>
                                <a:xfrm>
                                  <a:off x="0" y="0"/>
                                  <a:ext cx="2608580" cy="1956435"/>
                                </a:xfrm>
                                <a:prstGeom prst="rect">
                                  <a:avLst/>
                                </a:prstGeom>
                                <a:ln w="38100" cap="sq" cmpd="thickThin">
                                  <a:solidFill>
                                    <a:schemeClr val="bg1">
                                      <a:lumMod val="65000"/>
                                      <a:alpha val="54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c>
            </w:tr>
            <w:tr w:rsidR="007F55F7" w14:paraId="6370309F" w14:textId="77777777" w:rsidTr="004E5B90">
              <w:trPr>
                <w:trHeight w:hRule="exact" w:val="100"/>
              </w:trPr>
              <w:tc>
                <w:tcPr>
                  <w:tcW w:w="5000" w:type="pct"/>
                </w:tcPr>
                <w:p w14:paraId="426CCFE4" w14:textId="4E3F1980" w:rsidR="007F55F7" w:rsidRDefault="00BB03D8">
                  <w:r>
                    <w:t xml:space="preserve"> </w:t>
                  </w:r>
                </w:p>
              </w:tc>
            </w:tr>
            <w:tr w:rsidR="007F55F7" w14:paraId="23C39F6A" w14:textId="77777777">
              <w:trPr>
                <w:trHeight w:hRule="exact" w:val="3168"/>
              </w:trPr>
              <w:tc>
                <w:tcPr>
                  <w:tcW w:w="5000" w:type="pct"/>
                </w:tcPr>
                <w:p w14:paraId="620638F3" w14:textId="72A78468" w:rsidR="007F55F7" w:rsidRDefault="007F55F7">
                  <w:pPr>
                    <w:spacing w:after="200" w:line="264" w:lineRule="auto"/>
                  </w:pPr>
                </w:p>
              </w:tc>
            </w:tr>
          </w:tbl>
          <w:p w14:paraId="22C776E2" w14:textId="77777777" w:rsidR="007F55F7" w:rsidRDefault="007F55F7">
            <w:pPr>
              <w:spacing w:after="160" w:line="259" w:lineRule="auto"/>
            </w:pPr>
          </w:p>
        </w:tc>
        <w:tc>
          <w:tcPr>
            <w:tcW w:w="576" w:type="dxa"/>
          </w:tcPr>
          <w:p w14:paraId="5928799E" w14:textId="264CE249" w:rsidR="007F55F7" w:rsidRDefault="007F55F7">
            <w:pPr>
              <w:spacing w:after="160" w:line="259" w:lineRule="auto"/>
            </w:pPr>
          </w:p>
        </w:tc>
        <w:tc>
          <w:tcPr>
            <w:tcW w:w="576" w:type="dxa"/>
          </w:tcPr>
          <w:p w14:paraId="00CE811D" w14:textId="2E139CC6" w:rsidR="007F55F7" w:rsidRDefault="007F55F7">
            <w:pPr>
              <w:spacing w:after="160" w:line="259" w:lineRule="auto"/>
            </w:pPr>
          </w:p>
        </w:tc>
        <w:tc>
          <w:tcPr>
            <w:tcW w:w="4032" w:type="dxa"/>
          </w:tcPr>
          <w:tbl>
            <w:tblPr>
              <w:tblStyle w:val="TableLayout"/>
              <w:tblW w:w="5000" w:type="pct"/>
              <w:tblLayout w:type="fixed"/>
              <w:tblLook w:val="04A0" w:firstRow="1" w:lastRow="0" w:firstColumn="1" w:lastColumn="0" w:noHBand="0" w:noVBand="1"/>
            </w:tblPr>
            <w:tblGrid>
              <w:gridCol w:w="4017"/>
            </w:tblGrid>
            <w:tr w:rsidR="007F55F7" w14:paraId="5553CABA" w14:textId="77777777" w:rsidTr="004E5B90">
              <w:trPr>
                <w:trHeight w:hRule="exact" w:val="10746"/>
              </w:trPr>
              <w:tc>
                <w:tcPr>
                  <w:tcW w:w="5000" w:type="pct"/>
                </w:tcPr>
                <w:p w14:paraId="2F68B08D" w14:textId="2B2E3436" w:rsidR="007F55F7" w:rsidRPr="00497AEE" w:rsidRDefault="003B59C5" w:rsidP="004A6188">
                  <w:pPr>
                    <w:pStyle w:val="Heading2"/>
                    <w:pBdr>
                      <w:bottom w:val="single" w:sz="4" w:space="4" w:color="3E8799" w:themeColor="accent4" w:themeShade="BF"/>
                    </w:pBdr>
                    <w:outlineLvl w:val="1"/>
                    <w:rPr>
                      <w:color w:val="000000" w:themeColor="text1"/>
                      <w:sz w:val="28"/>
                      <w:szCs w:val="28"/>
                    </w:rPr>
                  </w:pPr>
                  <w:r w:rsidRPr="00497AEE">
                    <w:rPr>
                      <w:color w:val="000000" w:themeColor="text1"/>
                      <w:sz w:val="28"/>
                      <w:szCs w:val="28"/>
                    </w:rPr>
                    <w:t>Who can join Upward Bound?</w:t>
                  </w:r>
                </w:p>
                <w:p w14:paraId="5E49D063" w14:textId="77FCBE2E" w:rsidR="007F55F7" w:rsidRDefault="003B59C5">
                  <w:pPr>
                    <w:spacing w:after="200" w:line="264" w:lineRule="auto"/>
                  </w:pPr>
                  <w:r>
                    <w:t>In order to join the Upward Bound Program, you must:</w:t>
                  </w:r>
                </w:p>
                <w:p w14:paraId="3618D243" w14:textId="51FA0060" w:rsidR="003B59C5" w:rsidRDefault="003B59C5" w:rsidP="003B59C5">
                  <w:pPr>
                    <w:pStyle w:val="ListParagraph"/>
                    <w:numPr>
                      <w:ilvl w:val="0"/>
                      <w:numId w:val="5"/>
                    </w:numPr>
                  </w:pPr>
                  <w:r>
                    <w:t>Meet fe</w:t>
                  </w:r>
                  <w:r w:rsidR="00B35339">
                    <w:t>deral income guidelines and/or b</w:t>
                  </w:r>
                  <w:r>
                    <w:t xml:space="preserve">e a potential </w:t>
                  </w:r>
                  <w:r w:rsidR="00497AEE">
                    <w:t>first-generation</w:t>
                  </w:r>
                  <w:r>
                    <w:t xml:space="preserve"> college student (neither of your parents has received a four-year college degree). </w:t>
                  </w:r>
                </w:p>
                <w:p w14:paraId="7303217F" w14:textId="166B2E5F" w:rsidR="003B59C5" w:rsidRDefault="003B59C5" w:rsidP="003B59C5">
                  <w:pPr>
                    <w:pStyle w:val="ListParagraph"/>
                    <w:numPr>
                      <w:ilvl w:val="0"/>
                      <w:numId w:val="5"/>
                    </w:numPr>
                  </w:pPr>
                  <w:r>
                    <w:t>Have the potential for success in education beyond high school</w:t>
                  </w:r>
                </w:p>
                <w:p w14:paraId="5A290BEE" w14:textId="39430A1A" w:rsidR="003B59C5" w:rsidRDefault="003B59C5" w:rsidP="003B59C5">
                  <w:pPr>
                    <w:pStyle w:val="ListParagraph"/>
                    <w:numPr>
                      <w:ilvl w:val="0"/>
                      <w:numId w:val="5"/>
                    </w:numPr>
                  </w:pPr>
                  <w:r>
                    <w:t>Have the need for academic support while in school</w:t>
                  </w:r>
                </w:p>
                <w:p w14:paraId="001B3F70" w14:textId="251F4CAF" w:rsidR="003B59C5" w:rsidRDefault="003B59C5" w:rsidP="003B59C5">
                  <w:pPr>
                    <w:pStyle w:val="ListParagraph"/>
                    <w:numPr>
                      <w:ilvl w:val="0"/>
                      <w:numId w:val="5"/>
                    </w:numPr>
                  </w:pPr>
                  <w:r>
                    <w:t>Be enrolled in grades 9-10 when applying</w:t>
                  </w:r>
                </w:p>
                <w:p w14:paraId="0504CEF3" w14:textId="18C50E1E" w:rsidR="003B59C5" w:rsidRDefault="003B59C5" w:rsidP="003B59C5">
                  <w:pPr>
                    <w:pStyle w:val="ListParagraph"/>
                    <w:numPr>
                      <w:ilvl w:val="0"/>
                      <w:numId w:val="5"/>
                    </w:numPr>
                  </w:pPr>
                  <w:r>
                    <w:t>Have interest in furthering your education beyond high school</w:t>
                  </w:r>
                </w:p>
                <w:p w14:paraId="50CC4486" w14:textId="617E9D0B" w:rsidR="007F55F7" w:rsidRDefault="003B59C5">
                  <w:pPr>
                    <w:pStyle w:val="Heading3"/>
                    <w:outlineLvl w:val="2"/>
                  </w:pPr>
                  <w:r>
                    <w:t xml:space="preserve">Application Process </w:t>
                  </w:r>
                </w:p>
                <w:p w14:paraId="1870F973" w14:textId="3F57D55B" w:rsidR="007F55F7" w:rsidRDefault="003B59C5" w:rsidP="003B59C5">
                  <w:pPr>
                    <w:pStyle w:val="ListParagraph"/>
                    <w:numPr>
                      <w:ilvl w:val="0"/>
                      <w:numId w:val="6"/>
                    </w:numPr>
                  </w:pPr>
                  <w:r>
                    <w:t>Completed Application</w:t>
                  </w:r>
                </w:p>
                <w:p w14:paraId="7DA8129A" w14:textId="00147E93" w:rsidR="003B59C5" w:rsidRDefault="003B59C5" w:rsidP="003B59C5">
                  <w:pPr>
                    <w:pStyle w:val="ListParagraph"/>
                    <w:numPr>
                      <w:ilvl w:val="0"/>
                      <w:numId w:val="6"/>
                    </w:numPr>
                  </w:pPr>
                  <w:r>
                    <w:t>Income verification: Parent(s) or guardian(s) 1040 forms, or public assistance statement, check stubs, W2, 1099, unemployment documents</w:t>
                  </w:r>
                  <w:r w:rsidR="004E5B90">
                    <w:t>, or SSI etc.</w:t>
                  </w:r>
                </w:p>
                <w:p w14:paraId="7C3282E5" w14:textId="5AAF1735" w:rsidR="004E5B90" w:rsidRDefault="004E5B90" w:rsidP="003B59C5">
                  <w:pPr>
                    <w:pStyle w:val="ListParagraph"/>
                    <w:numPr>
                      <w:ilvl w:val="0"/>
                      <w:numId w:val="6"/>
                    </w:numPr>
                  </w:pPr>
                  <w:r>
                    <w:t>Counselor &amp; Teacher recommendation forms</w:t>
                  </w:r>
                </w:p>
                <w:p w14:paraId="21E91EFF" w14:textId="00846116" w:rsidR="004E5B90" w:rsidRDefault="004E5B90" w:rsidP="003B59C5">
                  <w:pPr>
                    <w:pStyle w:val="ListParagraph"/>
                    <w:numPr>
                      <w:ilvl w:val="0"/>
                      <w:numId w:val="6"/>
                    </w:numPr>
                  </w:pPr>
                  <w:r>
                    <w:t xml:space="preserve">One-page </w:t>
                  </w:r>
                  <w:r w:rsidR="00B35339">
                    <w:t xml:space="preserve">personal statement </w:t>
                  </w:r>
                </w:p>
                <w:p w14:paraId="73380342" w14:textId="24830EAC" w:rsidR="004E5B90" w:rsidRDefault="004E5B90" w:rsidP="003B59C5">
                  <w:pPr>
                    <w:pStyle w:val="ListParagraph"/>
                    <w:numPr>
                      <w:ilvl w:val="0"/>
                      <w:numId w:val="6"/>
                    </w:numPr>
                  </w:pPr>
                  <w:r>
                    <w:t>Copy of social security card</w:t>
                  </w:r>
                </w:p>
                <w:p w14:paraId="31DCE62D" w14:textId="726A138E" w:rsidR="004E5B90" w:rsidRDefault="004E5B90" w:rsidP="003B59C5">
                  <w:pPr>
                    <w:pStyle w:val="ListParagraph"/>
                    <w:numPr>
                      <w:ilvl w:val="0"/>
                      <w:numId w:val="6"/>
                    </w:numPr>
                  </w:pPr>
                  <w:r>
                    <w:t xml:space="preserve">Official high school transcripts  </w:t>
                  </w:r>
                </w:p>
                <w:p w14:paraId="476DAB5C" w14:textId="6A7D10BD" w:rsidR="004E5B90" w:rsidRDefault="00497AEE" w:rsidP="003B59C5">
                  <w:pPr>
                    <w:pStyle w:val="ListParagraph"/>
                    <w:numPr>
                      <w:ilvl w:val="0"/>
                      <w:numId w:val="6"/>
                    </w:numPr>
                  </w:pPr>
                  <w:r>
                    <w:rPr>
                      <w:noProof/>
                      <w:lang w:eastAsia="en-US"/>
                    </w:rPr>
                    <w:drawing>
                      <wp:anchor distT="0" distB="0" distL="114300" distR="114300" simplePos="0" relativeHeight="251672576" behindDoc="0" locked="0" layoutInCell="1" allowOverlap="1" wp14:anchorId="59A78D33" wp14:editId="3D21EBFF">
                        <wp:simplePos x="0" y="0"/>
                        <wp:positionH relativeFrom="column">
                          <wp:posOffset>-86784</wp:posOffset>
                        </wp:positionH>
                        <wp:positionV relativeFrom="paragraph">
                          <wp:posOffset>231352</wp:posOffset>
                        </wp:positionV>
                        <wp:extent cx="2550795" cy="1400810"/>
                        <wp:effectExtent l="63500" t="63500" r="65405" b="859790"/>
                        <wp:wrapNone/>
                        <wp:docPr id="12" name="Picture 1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102.jpeg"/>
                                <pic:cNvPicPr/>
                              </pic:nvPicPr>
                              <pic:blipFill>
                                <a:blip r:embed="rId16"/>
                                <a:stretch>
                                  <a:fillRect/>
                                </a:stretch>
                              </pic:blipFill>
                              <pic:spPr>
                                <a:xfrm>
                                  <a:off x="0" y="0"/>
                                  <a:ext cx="2550795" cy="1400810"/>
                                </a:xfrm>
                                <a:prstGeom prst="ellipse">
                                  <a:avLst/>
                                </a:prstGeom>
                                <a:ln w="63500" cap="rnd" cmpd="thickThin">
                                  <a:solidFill>
                                    <a:schemeClr val="bg1">
                                      <a:lumMod val="65000"/>
                                      <a:alpha val="49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4E5B90">
                    <w:t xml:space="preserve">Standardized test records </w:t>
                  </w:r>
                </w:p>
              </w:tc>
            </w:tr>
            <w:tr w:rsidR="007F55F7" w14:paraId="17154821" w14:textId="77777777" w:rsidTr="004E5B90">
              <w:trPr>
                <w:trHeight w:hRule="exact" w:val="1836"/>
              </w:trPr>
              <w:tc>
                <w:tcPr>
                  <w:tcW w:w="5000" w:type="pct"/>
                </w:tcPr>
                <w:p w14:paraId="0A952767" w14:textId="77777777" w:rsidR="007F55F7" w:rsidRDefault="007F55F7"/>
              </w:tc>
            </w:tr>
            <w:tr w:rsidR="007F55F7" w14:paraId="1BBDED19" w14:textId="77777777" w:rsidTr="004E5B90">
              <w:trPr>
                <w:trHeight w:hRule="exact" w:val="3609"/>
              </w:trPr>
              <w:tc>
                <w:tcPr>
                  <w:tcW w:w="5000" w:type="pct"/>
                  <w:shd w:val="clear" w:color="auto" w:fill="auto"/>
                </w:tcPr>
                <w:p w14:paraId="267CC5D3" w14:textId="77777777" w:rsidR="007F55F7" w:rsidRDefault="007F55F7" w:rsidP="004E5B90">
                  <w:pPr>
                    <w:pStyle w:val="BlockText2"/>
                    <w:spacing w:after="0"/>
                    <w:ind w:left="0"/>
                  </w:pPr>
                </w:p>
              </w:tc>
            </w:tr>
          </w:tbl>
          <w:p w14:paraId="603D8975" w14:textId="77777777" w:rsidR="007F55F7" w:rsidRDefault="007F55F7">
            <w:pPr>
              <w:spacing w:after="160" w:line="259" w:lineRule="auto"/>
            </w:pPr>
          </w:p>
        </w:tc>
      </w:tr>
    </w:tbl>
    <w:p w14:paraId="312D1E37" w14:textId="77777777" w:rsidR="007F55F7" w:rsidRDefault="007F55F7">
      <w:pPr>
        <w:pStyle w:val="NoSpacing"/>
      </w:pPr>
    </w:p>
    <w:sectPr w:rsidR="007F55F7" w:rsidSect="00B35339">
      <w:pgSz w:w="15840" w:h="12240" w:orient="landscape"/>
      <w:pgMar w:top="756" w:right="576" w:bottom="972" w:left="5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47B0B67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2A815528"/>
    <w:multiLevelType w:val="hybridMultilevel"/>
    <w:tmpl w:val="67A0F9D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366D35"/>
    <w:multiLevelType w:val="hybridMultilevel"/>
    <w:tmpl w:val="D318FE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2FA27F5"/>
    <w:multiLevelType w:val="hybridMultilevel"/>
    <w:tmpl w:val="4AC6F5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15604A0"/>
    <w:multiLevelType w:val="hybridMultilevel"/>
    <w:tmpl w:val="C5F6E9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05B279F"/>
    <w:multiLevelType w:val="hybridMultilevel"/>
    <w:tmpl w:val="97307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4652F0"/>
    <w:multiLevelType w:val="hybridMultilevel"/>
    <w:tmpl w:val="80E69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4"/>
  </w:num>
  <w:num w:numId="4">
    <w:abstractNumId w:val="1"/>
  </w:num>
  <w:num w:numId="5">
    <w:abstractNumId w:val="6"/>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4A51"/>
    <w:rsid w:val="00011254"/>
    <w:rsid w:val="0001526B"/>
    <w:rsid w:val="00116871"/>
    <w:rsid w:val="001D4A51"/>
    <w:rsid w:val="001F361D"/>
    <w:rsid w:val="00294888"/>
    <w:rsid w:val="002C315E"/>
    <w:rsid w:val="003B59C5"/>
    <w:rsid w:val="003C2FA3"/>
    <w:rsid w:val="003D65E7"/>
    <w:rsid w:val="00497AEE"/>
    <w:rsid w:val="004A6188"/>
    <w:rsid w:val="004D246C"/>
    <w:rsid w:val="004E5B90"/>
    <w:rsid w:val="00591023"/>
    <w:rsid w:val="005979B5"/>
    <w:rsid w:val="005A23BC"/>
    <w:rsid w:val="006A2F66"/>
    <w:rsid w:val="006A6361"/>
    <w:rsid w:val="007A6AEB"/>
    <w:rsid w:val="007C5EE6"/>
    <w:rsid w:val="007F4F9C"/>
    <w:rsid w:val="007F55F7"/>
    <w:rsid w:val="00856696"/>
    <w:rsid w:val="00872569"/>
    <w:rsid w:val="008D1908"/>
    <w:rsid w:val="009E1CE4"/>
    <w:rsid w:val="009E340B"/>
    <w:rsid w:val="009E40E5"/>
    <w:rsid w:val="00A12F1F"/>
    <w:rsid w:val="00B35339"/>
    <w:rsid w:val="00B66A59"/>
    <w:rsid w:val="00BB03D8"/>
    <w:rsid w:val="00C34FE4"/>
    <w:rsid w:val="00D617AA"/>
    <w:rsid w:val="00D74883"/>
    <w:rsid w:val="00DC0FB3"/>
    <w:rsid w:val="00F52C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0B066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C483D" w:themeColor="text2"/>
        <w:kern w:val="2"/>
        <w:lang w:val="en-US" w:eastAsia="ja-JP" w:bidi="ar-SA"/>
        <w14:ligatures w14:val="standard"/>
      </w:rPr>
    </w:rPrDefault>
    <w:pPrDefault>
      <w:pPr>
        <w:spacing w:after="20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2"/>
    <w:qFormat/>
    <w:pPr>
      <w:keepNext/>
      <w:keepLines/>
      <w:spacing w:before="240" w:after="180" w:line="216" w:lineRule="auto"/>
      <w:outlineLvl w:val="0"/>
    </w:pPr>
    <w:rPr>
      <w:rFonts w:asciiTheme="majorHAnsi" w:eastAsiaTheme="majorEastAsia" w:hAnsiTheme="majorHAnsi" w:cstheme="majorBidi"/>
      <w:color w:val="F24F4F" w:themeColor="accent1"/>
      <w:sz w:val="56"/>
    </w:rPr>
  </w:style>
  <w:style w:type="paragraph" w:styleId="Heading2">
    <w:name w:val="heading 2"/>
    <w:basedOn w:val="Normal"/>
    <w:next w:val="Normal"/>
    <w:link w:val="Heading2Char"/>
    <w:uiPriority w:val="2"/>
    <w:unhideWhenUsed/>
    <w:qFormat/>
    <w:pPr>
      <w:keepNext/>
      <w:keepLines/>
      <w:pBdr>
        <w:bottom w:val="single" w:sz="4" w:space="4" w:color="F24F4F" w:themeColor="accent1"/>
      </w:pBdr>
      <w:spacing w:before="480" w:after="160" w:line="216" w:lineRule="auto"/>
      <w:outlineLvl w:val="1"/>
    </w:pPr>
    <w:rPr>
      <w:rFonts w:asciiTheme="majorHAnsi" w:eastAsiaTheme="majorEastAsia" w:hAnsiTheme="majorHAnsi" w:cstheme="majorBidi"/>
      <w:color w:val="F24F4F" w:themeColor="accent1"/>
      <w:sz w:val="36"/>
    </w:rPr>
  </w:style>
  <w:style w:type="paragraph" w:styleId="Heading3">
    <w:name w:val="heading 3"/>
    <w:basedOn w:val="Normal"/>
    <w:next w:val="Normal"/>
    <w:link w:val="Heading3Char"/>
    <w:uiPriority w:val="2"/>
    <w:unhideWhenUsed/>
    <w:qFormat/>
    <w:pPr>
      <w:keepNext/>
      <w:keepLines/>
      <w:spacing w:before="360" w:after="180" w:line="240" w:lineRule="auto"/>
      <w:outlineLvl w:val="2"/>
    </w:pPr>
    <w:rPr>
      <w:b/>
      <w:bCs/>
      <w:sz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pPr>
      <w:spacing w:after="0" w:line="240" w:lineRule="auto"/>
    </w:pPr>
    <w:tblPr>
      <w:tblCellMar>
        <w:left w:w="0" w:type="dxa"/>
        <w:right w:w="0" w:type="dxa"/>
      </w:tblCellMar>
    </w:tblPr>
  </w:style>
  <w:style w:type="paragraph" w:styleId="NoSpacing">
    <w:name w:val="No Spacing"/>
    <w:uiPriority w:val="5"/>
    <w:qFormat/>
    <w:pPr>
      <w:spacing w:after="0" w:line="240" w:lineRule="auto"/>
    </w:pPr>
  </w:style>
  <w:style w:type="paragraph" w:styleId="Title">
    <w:name w:val="Title"/>
    <w:basedOn w:val="Normal"/>
    <w:next w:val="Normal"/>
    <w:link w:val="TitleChar"/>
    <w:uiPriority w:val="3"/>
    <w:qFormat/>
    <w:pPr>
      <w:spacing w:after="120" w:line="211" w:lineRule="auto"/>
      <w:contextualSpacing/>
    </w:pPr>
    <w:rPr>
      <w:rFonts w:asciiTheme="majorHAnsi" w:eastAsiaTheme="majorEastAsia" w:hAnsiTheme="majorHAnsi" w:cstheme="majorBidi"/>
      <w:color w:val="F24F4F" w:themeColor="accent1"/>
      <w:kern w:val="28"/>
      <w:sz w:val="72"/>
    </w:rPr>
  </w:style>
  <w:style w:type="character" w:customStyle="1" w:styleId="TitleChar">
    <w:name w:val="Title Char"/>
    <w:basedOn w:val="DefaultParagraphFont"/>
    <w:link w:val="Title"/>
    <w:uiPriority w:val="3"/>
    <w:rPr>
      <w:rFonts w:asciiTheme="majorHAnsi" w:eastAsiaTheme="majorEastAsia" w:hAnsiTheme="majorHAnsi" w:cstheme="majorBidi"/>
      <w:color w:val="F24F4F" w:themeColor="accent1"/>
      <w:kern w:val="28"/>
      <w:sz w:val="72"/>
    </w:rPr>
  </w:style>
  <w:style w:type="paragraph" w:styleId="Subtitle">
    <w:name w:val="Subtitle"/>
    <w:basedOn w:val="Normal"/>
    <w:next w:val="Normal"/>
    <w:link w:val="SubtitleChar"/>
    <w:uiPriority w:val="4"/>
    <w:qFormat/>
    <w:pPr>
      <w:numPr>
        <w:ilvl w:val="1"/>
      </w:numPr>
      <w:spacing w:before="180" w:after="0" w:line="288" w:lineRule="auto"/>
    </w:pPr>
    <w:rPr>
      <w:sz w:val="28"/>
    </w:rPr>
  </w:style>
  <w:style w:type="character" w:customStyle="1" w:styleId="SubtitleChar">
    <w:name w:val="Subtitle Char"/>
    <w:basedOn w:val="DefaultParagraphFont"/>
    <w:link w:val="Subtitle"/>
    <w:uiPriority w:val="4"/>
    <w:rPr>
      <w:sz w:val="28"/>
    </w:rPr>
  </w:style>
  <w:style w:type="paragraph" w:customStyle="1" w:styleId="Organization">
    <w:name w:val="Organization"/>
    <w:basedOn w:val="Normal"/>
    <w:next w:val="Normal"/>
    <w:uiPriority w:val="5"/>
    <w:qFormat/>
    <w:pPr>
      <w:pBdr>
        <w:bottom w:val="single" w:sz="4" w:space="3" w:color="F24F4F" w:themeColor="accent1"/>
      </w:pBdr>
      <w:spacing w:after="60"/>
    </w:pPr>
    <w:rPr>
      <w:rFonts w:asciiTheme="majorHAnsi" w:eastAsiaTheme="majorEastAsia" w:hAnsiTheme="majorHAnsi" w:cstheme="majorBidi"/>
      <w:color w:val="F24F4F" w:themeColor="accent1"/>
      <w:sz w:val="24"/>
    </w:rPr>
  </w:style>
  <w:style w:type="character" w:styleId="PlaceholderText">
    <w:name w:val="Placeholder Text"/>
    <w:basedOn w:val="DefaultParagraphFont"/>
    <w:uiPriority w:val="99"/>
    <w:semiHidden/>
    <w:rPr>
      <w:color w:val="808080"/>
    </w:rPr>
  </w:style>
  <w:style w:type="paragraph" w:customStyle="1" w:styleId="Recipient">
    <w:name w:val="Recipient"/>
    <w:basedOn w:val="Normal"/>
    <w:uiPriority w:val="2"/>
    <w:qFormat/>
    <w:pPr>
      <w:spacing w:before="1100" w:after="0" w:line="240" w:lineRule="auto"/>
      <w:ind w:left="1800"/>
      <w:contextualSpacing/>
    </w:pPr>
  </w:style>
  <w:style w:type="character" w:customStyle="1" w:styleId="Heading1Char">
    <w:name w:val="Heading 1 Char"/>
    <w:basedOn w:val="DefaultParagraphFont"/>
    <w:link w:val="Heading1"/>
    <w:uiPriority w:val="2"/>
    <w:rPr>
      <w:rFonts w:asciiTheme="majorHAnsi" w:eastAsiaTheme="majorEastAsia" w:hAnsiTheme="majorHAnsi" w:cstheme="majorBidi"/>
      <w:color w:val="F24F4F" w:themeColor="accent1"/>
      <w:sz w:val="56"/>
    </w:rPr>
  </w:style>
  <w:style w:type="paragraph" w:styleId="BlockText">
    <w:name w:val="Block Text"/>
    <w:basedOn w:val="Normal"/>
    <w:uiPriority w:val="2"/>
    <w:unhideWhenUsed/>
    <w:qFormat/>
    <w:pPr>
      <w:spacing w:before="260" w:after="260" w:line="288" w:lineRule="auto"/>
      <w:ind w:left="288" w:right="288"/>
    </w:pPr>
    <w:rPr>
      <w:color w:val="FFFFFF" w:themeColor="background1"/>
      <w:sz w:val="28"/>
    </w:rPr>
  </w:style>
  <w:style w:type="character" w:customStyle="1" w:styleId="Heading2Char">
    <w:name w:val="Heading 2 Char"/>
    <w:basedOn w:val="DefaultParagraphFont"/>
    <w:link w:val="Heading2"/>
    <w:uiPriority w:val="2"/>
    <w:rPr>
      <w:rFonts w:asciiTheme="majorHAnsi" w:eastAsiaTheme="majorEastAsia" w:hAnsiTheme="majorHAnsi" w:cstheme="majorBidi"/>
      <w:color w:val="F24F4F" w:themeColor="accent1"/>
      <w:sz w:val="36"/>
    </w:rPr>
  </w:style>
  <w:style w:type="character" w:customStyle="1" w:styleId="Heading3Char">
    <w:name w:val="Heading 3 Char"/>
    <w:basedOn w:val="DefaultParagraphFont"/>
    <w:link w:val="Heading3"/>
    <w:uiPriority w:val="2"/>
    <w:rPr>
      <w:b/>
      <w:bCs/>
      <w:sz w:val="26"/>
    </w:rPr>
  </w:style>
  <w:style w:type="paragraph" w:styleId="Quote">
    <w:name w:val="Quote"/>
    <w:basedOn w:val="Normal"/>
    <w:next w:val="Normal"/>
    <w:link w:val="QuoteChar"/>
    <w:uiPriority w:val="2"/>
    <w:unhideWhenUsed/>
    <w:qFormat/>
    <w:pPr>
      <w:spacing w:before="200" w:after="160" w:line="288" w:lineRule="auto"/>
    </w:pPr>
    <w:rPr>
      <w:rFonts w:asciiTheme="majorHAnsi" w:eastAsiaTheme="majorEastAsia" w:hAnsiTheme="majorHAnsi" w:cstheme="majorBidi"/>
      <w:i/>
      <w:iCs/>
      <w:color w:val="F24F4F" w:themeColor="accent1"/>
    </w:rPr>
  </w:style>
  <w:style w:type="character" w:customStyle="1" w:styleId="QuoteChar">
    <w:name w:val="Quote Char"/>
    <w:basedOn w:val="DefaultParagraphFont"/>
    <w:link w:val="Quote"/>
    <w:uiPriority w:val="2"/>
    <w:rPr>
      <w:rFonts w:asciiTheme="majorHAnsi" w:eastAsiaTheme="majorEastAsia" w:hAnsiTheme="majorHAnsi" w:cstheme="majorBidi"/>
      <w:i/>
      <w:iCs/>
      <w:color w:val="F24F4F" w:themeColor="accent1"/>
    </w:rPr>
  </w:style>
  <w:style w:type="paragraph" w:customStyle="1" w:styleId="BlockHeading">
    <w:name w:val="Block Heading"/>
    <w:basedOn w:val="Normal"/>
    <w:uiPriority w:val="2"/>
    <w:qFormat/>
    <w:pPr>
      <w:spacing w:before="160" w:after="180" w:line="240" w:lineRule="auto"/>
      <w:ind w:left="288" w:right="288"/>
    </w:pPr>
    <w:rPr>
      <w:rFonts w:asciiTheme="majorHAnsi" w:eastAsiaTheme="majorEastAsia" w:hAnsiTheme="majorHAnsi" w:cstheme="majorBidi"/>
      <w:color w:val="FFFFFF" w:themeColor="background1"/>
      <w:sz w:val="36"/>
    </w:rPr>
  </w:style>
  <w:style w:type="paragraph" w:customStyle="1" w:styleId="BlockText2">
    <w:name w:val="Block Text 2"/>
    <w:basedOn w:val="Normal"/>
    <w:uiPriority w:val="2"/>
    <w:qFormat/>
    <w:pPr>
      <w:spacing w:after="160" w:line="240" w:lineRule="auto"/>
      <w:ind w:left="288" w:right="288"/>
    </w:pPr>
    <w:rPr>
      <w:color w:val="FFFFFF" w:themeColor="background1"/>
      <w:sz w:val="22"/>
    </w:rPr>
  </w:style>
  <w:style w:type="paragraph" w:styleId="ListBullet">
    <w:name w:val="List Bullet"/>
    <w:basedOn w:val="Normal"/>
    <w:uiPriority w:val="2"/>
    <w:unhideWhenUsed/>
    <w:qFormat/>
    <w:pPr>
      <w:numPr>
        <w:numId w:val="1"/>
      </w:numPr>
      <w:spacing w:after="120"/>
    </w:pPr>
  </w:style>
  <w:style w:type="paragraph" w:styleId="ListParagraph">
    <w:name w:val="List Paragraph"/>
    <w:basedOn w:val="Normal"/>
    <w:uiPriority w:val="34"/>
    <w:unhideWhenUsed/>
    <w:qFormat/>
    <w:rsid w:val="005979B5"/>
    <w:pPr>
      <w:ind w:left="720"/>
      <w:contextualSpacing/>
    </w:pPr>
  </w:style>
  <w:style w:type="character" w:styleId="Hyperlink">
    <w:name w:val="Hyperlink"/>
    <w:basedOn w:val="DefaultParagraphFont"/>
    <w:uiPriority w:val="99"/>
    <w:unhideWhenUsed/>
    <w:rsid w:val="00D617AA"/>
    <w:rPr>
      <w:color w:val="4C483D"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035148">
      <w:bodyDiv w:val="1"/>
      <w:marLeft w:val="0"/>
      <w:marRight w:val="0"/>
      <w:marTop w:val="0"/>
      <w:marBottom w:val="0"/>
      <w:divBdr>
        <w:top w:val="none" w:sz="0" w:space="0" w:color="auto"/>
        <w:left w:val="none" w:sz="0" w:space="0" w:color="auto"/>
        <w:bottom w:val="none" w:sz="0" w:space="0" w:color="auto"/>
        <w:right w:val="none" w:sz="0" w:space="0" w:color="auto"/>
      </w:divBdr>
    </w:div>
    <w:div w:id="172960741">
      <w:bodyDiv w:val="1"/>
      <w:marLeft w:val="0"/>
      <w:marRight w:val="0"/>
      <w:marTop w:val="0"/>
      <w:marBottom w:val="0"/>
      <w:divBdr>
        <w:top w:val="none" w:sz="0" w:space="0" w:color="auto"/>
        <w:left w:val="none" w:sz="0" w:space="0" w:color="auto"/>
        <w:bottom w:val="none" w:sz="0" w:space="0" w:color="auto"/>
        <w:right w:val="none" w:sz="0" w:space="0" w:color="auto"/>
      </w:divBdr>
    </w:div>
    <w:div w:id="354160182">
      <w:bodyDiv w:val="1"/>
      <w:marLeft w:val="0"/>
      <w:marRight w:val="0"/>
      <w:marTop w:val="0"/>
      <w:marBottom w:val="0"/>
      <w:divBdr>
        <w:top w:val="none" w:sz="0" w:space="0" w:color="auto"/>
        <w:left w:val="none" w:sz="0" w:space="0" w:color="auto"/>
        <w:bottom w:val="none" w:sz="0" w:space="0" w:color="auto"/>
        <w:right w:val="none" w:sz="0" w:space="0" w:color="auto"/>
      </w:divBdr>
    </w:div>
    <w:div w:id="611205592">
      <w:bodyDiv w:val="1"/>
      <w:marLeft w:val="0"/>
      <w:marRight w:val="0"/>
      <w:marTop w:val="0"/>
      <w:marBottom w:val="0"/>
      <w:divBdr>
        <w:top w:val="none" w:sz="0" w:space="0" w:color="auto"/>
        <w:left w:val="none" w:sz="0" w:space="0" w:color="auto"/>
        <w:bottom w:val="none" w:sz="0" w:space="0" w:color="auto"/>
        <w:right w:val="none" w:sz="0" w:space="0" w:color="auto"/>
      </w:divBdr>
    </w:div>
    <w:div w:id="1344554888">
      <w:bodyDiv w:val="1"/>
      <w:marLeft w:val="0"/>
      <w:marRight w:val="0"/>
      <w:marTop w:val="0"/>
      <w:marBottom w:val="0"/>
      <w:divBdr>
        <w:top w:val="none" w:sz="0" w:space="0" w:color="auto"/>
        <w:left w:val="none" w:sz="0" w:space="0" w:color="auto"/>
        <w:bottom w:val="none" w:sz="0" w:space="0" w:color="auto"/>
        <w:right w:val="none" w:sz="0" w:space="0" w:color="auto"/>
      </w:divBdr>
    </w:div>
    <w:div w:id="1952055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5" Type="http://schemas.openxmlformats.org/officeDocument/2006/relationships/styles" Target="styles.xml"/><Relationship Id="rId15" Type="http://schemas.openxmlformats.org/officeDocument/2006/relationships/image" Target="media/image8.jp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Vital/Library/Containers/com.microsoft.Word/Data/Library/Caches/1033/TM02933472/Brochur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F3653E321CE8F459790973DD30FBF45"/>
        <w:category>
          <w:name w:val="General"/>
          <w:gallery w:val="placeholder"/>
        </w:category>
        <w:types>
          <w:type w:val="bbPlcHdr"/>
        </w:types>
        <w:behaviors>
          <w:behavior w:val="content"/>
        </w:behaviors>
        <w:guid w:val="{1F1AB0A1-2EBE-9F46-9066-95B384FBF908}"/>
      </w:docPartPr>
      <w:docPartBody>
        <w:p w:rsidR="00D469C6" w:rsidRDefault="005C6BDB" w:rsidP="005C6BDB">
          <w:pPr>
            <w:pStyle w:val="AF3653E321CE8F459790973DD30FBF45"/>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6BDB"/>
    <w:rsid w:val="005C6BDB"/>
    <w:rsid w:val="00636056"/>
    <w:rsid w:val="00B342AF"/>
    <w:rsid w:val="00D469C6"/>
    <w:rsid w:val="00E7377A"/>
    <w:rsid w:val="00F22B41"/>
    <w:rsid w:val="00F745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BBD8413B0746E4481F650F9611107A7">
    <w:name w:val="EBBD8413B0746E4481F650F9611107A7"/>
  </w:style>
  <w:style w:type="paragraph" w:customStyle="1" w:styleId="607FDEE491307141A454CA3F20EB7084">
    <w:name w:val="607FDEE491307141A454CA3F20EB7084"/>
  </w:style>
  <w:style w:type="paragraph" w:customStyle="1" w:styleId="20271BC561E2474FA0719E448B9D1F44">
    <w:name w:val="20271BC561E2474FA0719E448B9D1F44"/>
  </w:style>
  <w:style w:type="paragraph" w:customStyle="1" w:styleId="CEFD81E9DE781842B0AA04C21F6C22AA">
    <w:name w:val="CEFD81E9DE781842B0AA04C21F6C22AA"/>
  </w:style>
  <w:style w:type="paragraph" w:customStyle="1" w:styleId="341BEA1CFC921C439B31836DBB39BB2F">
    <w:name w:val="341BEA1CFC921C439B31836DBB39BB2F"/>
  </w:style>
  <w:style w:type="paragraph" w:customStyle="1" w:styleId="2BCDE74409F1C6469138CE6B78BE4ADD">
    <w:name w:val="2BCDE74409F1C6469138CE6B78BE4ADD"/>
  </w:style>
  <w:style w:type="paragraph" w:customStyle="1" w:styleId="C17BC89EEC7DFF4CAE51875897EFE398">
    <w:name w:val="C17BC89EEC7DFF4CAE51875897EFE398"/>
  </w:style>
  <w:style w:type="paragraph" w:customStyle="1" w:styleId="6C08F5AE93476C44AB45D34281D50704">
    <w:name w:val="6C08F5AE93476C44AB45D34281D50704"/>
  </w:style>
  <w:style w:type="paragraph" w:customStyle="1" w:styleId="AF8FB46A5FCFD044B15306263F2C5A3D">
    <w:name w:val="AF8FB46A5FCFD044B15306263F2C5A3D"/>
  </w:style>
  <w:style w:type="paragraph" w:customStyle="1" w:styleId="F82707A63C678E4CAB747AE31C074342">
    <w:name w:val="F82707A63C678E4CAB747AE31C074342"/>
  </w:style>
  <w:style w:type="paragraph" w:customStyle="1" w:styleId="48D58C389D01124996595679ACDA90BD">
    <w:name w:val="48D58C389D01124996595679ACDA90BD"/>
  </w:style>
  <w:style w:type="paragraph" w:customStyle="1" w:styleId="F07DE6F584AA884E8BBAC3D86AFF0DF1">
    <w:name w:val="F07DE6F584AA884E8BBAC3D86AFF0DF1"/>
    <w:rsid w:val="005C6BDB"/>
  </w:style>
  <w:style w:type="paragraph" w:customStyle="1" w:styleId="AF3653E321CE8F459790973DD30FBF45">
    <w:name w:val="AF3653E321CE8F459790973DD30FBF45"/>
    <w:rsid w:val="005C6BD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Red Business Set">
  <a:themeElements>
    <a:clrScheme name="Business Invoice">
      <a:dk1>
        <a:sysClr val="windowText" lastClr="000000"/>
      </a:dk1>
      <a:lt1>
        <a:sysClr val="window" lastClr="FFFFFF"/>
      </a:lt1>
      <a:dk2>
        <a:srgbClr val="4C483D"/>
      </a:dk2>
      <a:lt2>
        <a:srgbClr val="E4E3E2"/>
      </a:lt2>
      <a:accent1>
        <a:srgbClr val="F24F4F"/>
      </a:accent1>
      <a:accent2>
        <a:srgbClr val="8DBB70"/>
      </a:accent2>
      <a:accent3>
        <a:srgbClr val="F0BB44"/>
      </a:accent3>
      <a:accent4>
        <a:srgbClr val="61ADBF"/>
      </a:accent4>
      <a:accent5>
        <a:srgbClr val="A3648B"/>
      </a:accent5>
      <a:accent6>
        <a:srgbClr val="F8943F"/>
      </a:accent6>
      <a:hlink>
        <a:srgbClr val="4C483D"/>
      </a:hlink>
      <a:folHlink>
        <a:srgbClr val="A3648B"/>
      </a:folHlink>
    </a:clrScheme>
    <a:fontScheme name="Business Invoice">
      <a:majorFont>
        <a:latin typeface="Century Gothic"/>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846397</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2012-06-29T21:48:00+00:00</AssetStart>
    <FriendlyTitle xmlns="4873beb7-5857-4685-be1f-d57550cc96cc" xsi:nil="true"/>
    <MarketSpecific xmlns="4873beb7-5857-4685-be1f-d57550cc96cc">false</MarketSpecific>
    <TPNamespace xmlns="4873beb7-5857-4685-be1f-d57550cc96cc" xsi:nil="true"/>
    <PublishStatusLookup xmlns="4873beb7-5857-4685-be1f-d57550cc96cc">
      <Value>1591641</Value>
    </PublishStatusLookup>
    <APAuthor xmlns="4873beb7-5857-4685-be1f-d57550cc96cc">
      <UserInfo>
        <DisplayName>MIDDLEEAST\v-keerth</DisplayName>
        <AccountId>2799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TP102933471</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04579E6-1417-4B77-9575-936510E87B64}">
  <ds:schemaRefs>
    <ds:schemaRef ds:uri="http://schemas.microsoft.com/office/2006/metadata/properties"/>
    <ds:schemaRef ds:uri="http://schemas.microsoft.com/office/infopath/2007/PartnerControls"/>
    <ds:schemaRef ds:uri="4873beb7-5857-4685-be1f-d57550cc96cc"/>
  </ds:schemaRefs>
</ds:datastoreItem>
</file>

<file path=customXml/itemProps2.xml><?xml version="1.0" encoding="utf-8"?>
<ds:datastoreItem xmlns:ds="http://schemas.openxmlformats.org/officeDocument/2006/customXml" ds:itemID="{6837CD04-C285-4EC8-803D-259CDCD27E86}">
  <ds:schemaRefs>
    <ds:schemaRef ds:uri="http://schemas.microsoft.com/sharepoint/v3/contenttype/forms"/>
  </ds:schemaRefs>
</ds:datastoreItem>
</file>

<file path=customXml/itemProps3.xml><?xml version="1.0" encoding="utf-8"?>
<ds:datastoreItem xmlns:ds="http://schemas.openxmlformats.org/officeDocument/2006/customXml" ds:itemID="{3AB41C54-6DA1-4EF0-8D7D-A28A703F60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Brochure.dotx</Template>
  <TotalTime>0</TotalTime>
  <Pages>4</Pages>
  <Words>488</Words>
  <Characters>2782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Dime Child Foundation </Company>
  <LinksUpToDate>false</LinksUpToDate>
  <CharactersWithSpaces>3264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Webster Vital</dc:creator>
  <cp:lastModifiedBy>Webster Vital</cp:lastModifiedBy>
  <cp:revision>2</cp:revision>
  <cp:lastPrinted>2016-05-04T14:24:00Z</cp:lastPrinted>
  <dcterms:created xsi:type="dcterms:W3CDTF">2020-01-04T03:10:00Z</dcterms:created>
  <dcterms:modified xsi:type="dcterms:W3CDTF">2020-01-04T03:10:00Z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